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0CA" w:rsidRPr="0029387A" w:rsidRDefault="001F00CA" w:rsidP="001F00CA">
      <w:pPr>
        <w:jc w:val="center"/>
        <w:rPr>
          <w:rFonts w:ascii="Calibri" w:hAnsi="Calibri" w:cs="Calibri"/>
          <w:b/>
          <w:sz w:val="32"/>
          <w:szCs w:val="32"/>
          <w:u w:val="single"/>
        </w:rPr>
      </w:pPr>
      <w:r w:rsidRPr="0029387A">
        <w:rPr>
          <w:rFonts w:ascii="Calibri" w:hAnsi="Calibri" w:cs="Calibri"/>
          <w:b/>
          <w:sz w:val="32"/>
          <w:szCs w:val="32"/>
          <w:u w:val="single"/>
        </w:rPr>
        <w:t>Organizace školního roku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</w:t>
      </w:r>
      <w:r w:rsidRPr="0029387A">
        <w:rPr>
          <w:rFonts w:ascii="Calibri" w:hAnsi="Calibri" w:cs="Calibri"/>
          <w:b/>
          <w:sz w:val="32"/>
          <w:szCs w:val="32"/>
          <w:u w:val="single"/>
        </w:rPr>
        <w:t>202</w:t>
      </w:r>
      <w:r w:rsidR="003A4564">
        <w:rPr>
          <w:rFonts w:ascii="Calibri" w:hAnsi="Calibri" w:cs="Calibri"/>
          <w:b/>
          <w:sz w:val="32"/>
          <w:szCs w:val="32"/>
          <w:u w:val="single"/>
        </w:rPr>
        <w:t>6/2027</w:t>
      </w:r>
      <w:r>
        <w:rPr>
          <w:rFonts w:ascii="Calibri" w:hAnsi="Calibri" w:cs="Calibri"/>
          <w:b/>
          <w:sz w:val="32"/>
          <w:szCs w:val="32"/>
          <w:u w:val="single"/>
        </w:rPr>
        <w:t xml:space="preserve"> ZŠ a MŠ Benešov nad Černou</w:t>
      </w:r>
    </w:p>
    <w:p w:rsidR="001F00CA" w:rsidRPr="00D92D90" w:rsidRDefault="001F00CA" w:rsidP="001F00CA">
      <w:pPr>
        <w:jc w:val="center"/>
        <w:rPr>
          <w:rFonts w:ascii="Calibri" w:hAnsi="Calibri" w:cs="Calibri"/>
          <w:b/>
          <w:sz w:val="20"/>
          <w:szCs w:val="28"/>
          <w:u w:val="single"/>
        </w:rPr>
      </w:pPr>
    </w:p>
    <w:p w:rsidR="003A4564" w:rsidRDefault="001F00CA" w:rsidP="003068AD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92D90">
        <w:rPr>
          <w:rFonts w:ascii="Calibri" w:hAnsi="Calibri" w:cs="Calibri"/>
          <w:sz w:val="22"/>
          <w:szCs w:val="22"/>
        </w:rPr>
        <w:t>Vyučování začne v </w:t>
      </w:r>
      <w:r w:rsidR="003A4564" w:rsidRPr="00D92D90">
        <w:rPr>
          <w:rFonts w:ascii="Calibri" w:hAnsi="Calibri" w:cs="Calibri"/>
          <w:b/>
          <w:sz w:val="22"/>
          <w:szCs w:val="22"/>
        </w:rPr>
        <w:t>út</w:t>
      </w:r>
      <w:r w:rsidRPr="00D92D90">
        <w:rPr>
          <w:rFonts w:ascii="Calibri" w:hAnsi="Calibri" w:cs="Calibri"/>
          <w:b/>
          <w:sz w:val="22"/>
          <w:szCs w:val="22"/>
        </w:rPr>
        <w:t xml:space="preserve"> 1. 9. 202</w:t>
      </w:r>
      <w:r w:rsidR="003A4564" w:rsidRPr="00D92D90">
        <w:rPr>
          <w:rFonts w:ascii="Calibri" w:hAnsi="Calibri" w:cs="Calibri"/>
          <w:b/>
          <w:sz w:val="22"/>
          <w:szCs w:val="22"/>
        </w:rPr>
        <w:t>6</w:t>
      </w:r>
      <w:r w:rsidRPr="00370A8D">
        <w:rPr>
          <w:rFonts w:ascii="Calibri" w:hAnsi="Calibri" w:cs="Calibri"/>
          <w:sz w:val="22"/>
          <w:szCs w:val="22"/>
        </w:rPr>
        <w:t> a bude ukončeno v</w:t>
      </w:r>
      <w:r w:rsidR="003A4564">
        <w:rPr>
          <w:rFonts w:ascii="Calibri" w:hAnsi="Calibri" w:cs="Calibri"/>
          <w:sz w:val="22"/>
          <w:szCs w:val="22"/>
        </w:rPr>
        <w:t>e středu</w:t>
      </w:r>
      <w:r>
        <w:rPr>
          <w:rFonts w:ascii="Calibri" w:hAnsi="Calibri" w:cs="Calibri"/>
          <w:sz w:val="22"/>
          <w:szCs w:val="22"/>
        </w:rPr>
        <w:t> </w:t>
      </w:r>
      <w:r w:rsidR="003A4564">
        <w:rPr>
          <w:rFonts w:ascii="Calibri" w:hAnsi="Calibri" w:cs="Calibri"/>
          <w:b/>
          <w:sz w:val="22"/>
          <w:szCs w:val="22"/>
        </w:rPr>
        <w:t xml:space="preserve"> 30. 6. 2027</w:t>
      </w:r>
      <w:r w:rsidRPr="00370A8D">
        <w:rPr>
          <w:rFonts w:ascii="Calibri" w:hAnsi="Calibri" w:cs="Calibri"/>
          <w:b/>
          <w:sz w:val="22"/>
          <w:szCs w:val="22"/>
        </w:rPr>
        <w:t xml:space="preserve">. </w:t>
      </w:r>
      <w:r w:rsidRPr="00370A8D">
        <w:rPr>
          <w:rFonts w:ascii="Calibri" w:hAnsi="Calibri" w:cs="Calibri"/>
          <w:sz w:val="22"/>
          <w:szCs w:val="22"/>
        </w:rPr>
        <w:t>1. pololetí končí ve</w:t>
      </w:r>
      <w:r w:rsidRPr="00370A8D">
        <w:rPr>
          <w:rFonts w:ascii="Calibri" w:hAnsi="Calibri" w:cs="Calibri"/>
          <w:b/>
          <w:sz w:val="22"/>
          <w:szCs w:val="22"/>
        </w:rPr>
        <w:t> čt</w:t>
      </w:r>
      <w:r w:rsidR="003A4564">
        <w:rPr>
          <w:rFonts w:ascii="Calibri" w:hAnsi="Calibri" w:cs="Calibri"/>
          <w:b/>
          <w:sz w:val="22"/>
          <w:szCs w:val="22"/>
        </w:rPr>
        <w:t xml:space="preserve"> 28</w:t>
      </w:r>
      <w:r w:rsidRPr="00370A8D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370A8D">
        <w:rPr>
          <w:rFonts w:ascii="Calibri" w:hAnsi="Calibri" w:cs="Calibri"/>
          <w:b/>
          <w:sz w:val="22"/>
          <w:szCs w:val="22"/>
        </w:rPr>
        <w:t>1. 202</w:t>
      </w:r>
      <w:r w:rsidR="003A4564">
        <w:rPr>
          <w:rFonts w:ascii="Calibri" w:hAnsi="Calibri" w:cs="Calibri"/>
          <w:b/>
          <w:sz w:val="22"/>
          <w:szCs w:val="22"/>
        </w:rPr>
        <w:t xml:space="preserve">7 </w:t>
      </w:r>
      <w:r>
        <w:rPr>
          <w:rFonts w:ascii="Calibri" w:hAnsi="Calibri" w:cs="Calibri"/>
          <w:sz w:val="22"/>
          <w:szCs w:val="22"/>
        </w:rPr>
        <w:t xml:space="preserve">vydáním </w:t>
      </w:r>
      <w:r w:rsidR="003068AD">
        <w:rPr>
          <w:rFonts w:ascii="Calibri" w:hAnsi="Calibri" w:cs="Calibri"/>
          <w:sz w:val="22"/>
          <w:szCs w:val="22"/>
        </w:rPr>
        <w:t xml:space="preserve">výpisu z </w:t>
      </w:r>
      <w:r>
        <w:rPr>
          <w:rFonts w:ascii="Calibri" w:hAnsi="Calibri" w:cs="Calibri"/>
          <w:sz w:val="22"/>
          <w:szCs w:val="22"/>
        </w:rPr>
        <w:t>vysvědčení s hodnocením za 1. pololetí</w:t>
      </w:r>
      <w:r w:rsidR="003A4564">
        <w:rPr>
          <w:rFonts w:ascii="Calibri" w:hAnsi="Calibri" w:cs="Calibri"/>
          <w:sz w:val="22"/>
          <w:szCs w:val="22"/>
        </w:rPr>
        <w:t>.</w:t>
      </w:r>
    </w:p>
    <w:p w:rsidR="001F00CA" w:rsidRPr="00370A8D" w:rsidRDefault="001F00CA" w:rsidP="003068AD">
      <w:pPr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370A8D">
        <w:rPr>
          <w:rFonts w:ascii="Calibri" w:hAnsi="Calibri" w:cs="Calibri"/>
          <w:sz w:val="22"/>
          <w:szCs w:val="22"/>
        </w:rPr>
        <w:t>Vyučování začíná denně v</w:t>
      </w:r>
      <w:r w:rsidRPr="00370A8D">
        <w:rPr>
          <w:rFonts w:ascii="Calibri" w:hAnsi="Calibri" w:cs="Calibri"/>
          <w:b/>
          <w:sz w:val="22"/>
          <w:szCs w:val="22"/>
        </w:rPr>
        <w:t> 7:30 hod.</w:t>
      </w:r>
    </w:p>
    <w:p w:rsidR="001F00CA" w:rsidRPr="00D92D90" w:rsidRDefault="001F00CA" w:rsidP="001F00CA">
      <w:pPr>
        <w:rPr>
          <w:rFonts w:ascii="Calibri" w:hAnsi="Calibri" w:cs="Calibri"/>
          <w:sz w:val="20"/>
          <w:szCs w:val="22"/>
        </w:rPr>
      </w:pPr>
    </w:p>
    <w:p w:rsidR="001F00CA" w:rsidRPr="00891F9F" w:rsidRDefault="001F00CA" w:rsidP="001F00CA">
      <w:pPr>
        <w:numPr>
          <w:ilvl w:val="0"/>
          <w:numId w:val="3"/>
        </w:numPr>
        <w:rPr>
          <w:rFonts w:ascii="Calibri" w:hAnsi="Calibri" w:cs="Calibri"/>
          <w:b/>
          <w:sz w:val="22"/>
          <w:szCs w:val="22"/>
        </w:rPr>
      </w:pPr>
      <w:r w:rsidRPr="00891F9F">
        <w:rPr>
          <w:rFonts w:ascii="Calibri" w:hAnsi="Calibri" w:cs="Calibri"/>
          <w:b/>
          <w:sz w:val="22"/>
          <w:szCs w:val="22"/>
        </w:rPr>
        <w:t>Prázdniny, svátky, volné dny:</w:t>
      </w:r>
    </w:p>
    <w:tbl>
      <w:tblPr>
        <w:tblW w:w="952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3006"/>
        <w:gridCol w:w="2693"/>
      </w:tblGrid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3A4564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Den české státnosti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3A4564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po 28. 9. 2026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A4564" w:rsidRPr="00D431A5" w:rsidTr="00DC77EA">
        <w:tc>
          <w:tcPr>
            <w:tcW w:w="3827" w:type="dxa"/>
            <w:shd w:val="clear" w:color="auto" w:fill="auto"/>
          </w:tcPr>
          <w:p w:rsidR="003A4564" w:rsidRPr="00F872F0" w:rsidRDefault="00F872F0" w:rsidP="003A4564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ředitelské volno</w:t>
            </w:r>
          </w:p>
        </w:tc>
        <w:tc>
          <w:tcPr>
            <w:tcW w:w="3006" w:type="dxa"/>
            <w:shd w:val="clear" w:color="auto" w:fill="auto"/>
          </w:tcPr>
          <w:p w:rsidR="003A4564" w:rsidRPr="00F872F0" w:rsidRDefault="00F872F0" w:rsidP="003A4564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po 26. 10. a út 27. 10. 2026</w:t>
            </w:r>
          </w:p>
        </w:tc>
        <w:tc>
          <w:tcPr>
            <w:tcW w:w="2693" w:type="dxa"/>
            <w:shd w:val="clear" w:color="auto" w:fill="auto"/>
          </w:tcPr>
          <w:p w:rsidR="003A4564" w:rsidRPr="00F872F0" w:rsidRDefault="00F872F0" w:rsidP="003A4564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celodenní provoz ŠD</w:t>
            </w:r>
          </w:p>
        </w:tc>
      </w:tr>
      <w:tr w:rsidR="0007577F" w:rsidRPr="00D431A5" w:rsidTr="00DC77EA">
        <w:tc>
          <w:tcPr>
            <w:tcW w:w="3827" w:type="dxa"/>
            <w:shd w:val="clear" w:color="auto" w:fill="auto"/>
          </w:tcPr>
          <w:p w:rsidR="0007577F" w:rsidRPr="00F872F0" w:rsidRDefault="00F872F0" w:rsidP="003A4564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Den vzniku Československa</w:t>
            </w:r>
          </w:p>
        </w:tc>
        <w:tc>
          <w:tcPr>
            <w:tcW w:w="3006" w:type="dxa"/>
            <w:shd w:val="clear" w:color="auto" w:fill="auto"/>
          </w:tcPr>
          <w:p w:rsidR="0007577F" w:rsidRPr="00F872F0" w:rsidRDefault="00F872F0" w:rsidP="003A4564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st 28. 10. 2026</w:t>
            </w:r>
          </w:p>
        </w:tc>
        <w:tc>
          <w:tcPr>
            <w:tcW w:w="2693" w:type="dxa"/>
            <w:shd w:val="clear" w:color="auto" w:fill="auto"/>
          </w:tcPr>
          <w:p w:rsidR="0007577F" w:rsidRPr="00F872F0" w:rsidRDefault="0007577F" w:rsidP="003A45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podzimní prázdniny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3A4564" w:rsidP="00CE3BD8">
            <w:pPr>
              <w:ind w:right="34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čt 29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. 10. a </w:t>
            </w: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pá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 </w:t>
            </w: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30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. 10. 202</w:t>
            </w:r>
            <w:r w:rsidR="0007577F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ředitelské volno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3A4564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po 16. 11. 2026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Den boje za svobodu a demokracii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3A4564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út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 xml:space="preserve"> 17. 11. 202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vánoční prázdniny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3A4564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st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 2</w:t>
            </w: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3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. 12. 202</w:t>
            </w:r>
            <w:r w:rsidR="0007577F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6</w:t>
            </w:r>
            <w:r w:rsidR="001F00CA" w:rsidRPr="00F872F0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 xml:space="preserve"> – ne </w:t>
            </w:r>
            <w:r w:rsidR="008F3A1C" w:rsidRPr="00F872F0">
              <w:rPr>
                <w:rStyle w:val="apple-converted-space"/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. 1. 202</w:t>
            </w:r>
            <w:r w:rsidR="0007577F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vyučování od po 4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>. 1.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pololetní prázdniny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pá 29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>. 1.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jarní prázdniny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 xml:space="preserve">po 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 xml:space="preserve">15. 2. </w:t>
            </w:r>
            <w:r w:rsidR="00D92D90" w:rsidRPr="00F872F0">
              <w:rPr>
                <w:rFonts w:ascii="Calibri" w:hAnsi="Calibri" w:cs="Calibri"/>
                <w:sz w:val="22"/>
                <w:szCs w:val="22"/>
              </w:rPr>
              <w:t>–</w:t>
            </w:r>
            <w:r w:rsidRPr="00F872F0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2D90" w:rsidRPr="00F872F0">
              <w:rPr>
                <w:rFonts w:ascii="Calibri" w:hAnsi="Calibri" w:cs="Calibri"/>
                <w:sz w:val="22"/>
                <w:szCs w:val="22"/>
              </w:rPr>
              <w:t xml:space="preserve">ne </w:t>
            </w:r>
            <w:r w:rsidRPr="00F872F0">
              <w:rPr>
                <w:rFonts w:ascii="Calibri" w:hAnsi="Calibri" w:cs="Calibri"/>
                <w:sz w:val="22"/>
                <w:szCs w:val="22"/>
              </w:rPr>
              <w:t xml:space="preserve">21. 2. 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>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D431A5" w:rsidTr="00DC77EA">
        <w:trPr>
          <w:trHeight w:val="208"/>
        </w:trPr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velikonoční prázdniny (vč. svátků)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čt 2</w:t>
            </w:r>
            <w:r w:rsidR="008F3A1C" w:rsidRPr="00F872F0">
              <w:rPr>
                <w:rFonts w:ascii="Calibri" w:hAnsi="Calibri" w:cs="Calibri"/>
                <w:sz w:val="22"/>
                <w:szCs w:val="22"/>
              </w:rPr>
              <w:t>5. 3. - po 29. 3</w:t>
            </w:r>
            <w:r w:rsidR="0007577F" w:rsidRPr="00F872F0">
              <w:rPr>
                <w:rFonts w:ascii="Calibri" w:hAnsi="Calibri" w:cs="Calibri"/>
                <w:sz w:val="22"/>
                <w:szCs w:val="22"/>
              </w:rPr>
              <w:t>. 2027</w:t>
            </w:r>
            <w:r w:rsidRPr="00F872F0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vyučování od út 30. 3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>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1F00CA" w:rsidRPr="00D431A5" w:rsidTr="00DC77EA">
        <w:trPr>
          <w:trHeight w:val="208"/>
        </w:trPr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Svátek práce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so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 xml:space="preserve"> 1. 5. 202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3A4564" w:rsidTr="00DC77EA">
        <w:trPr>
          <w:trHeight w:val="208"/>
        </w:trPr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Den vítězství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so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 xml:space="preserve"> 8. 5. 202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F00CA" w:rsidRPr="003A4564" w:rsidTr="00DC77EA">
        <w:tc>
          <w:tcPr>
            <w:tcW w:w="3827" w:type="dxa"/>
            <w:shd w:val="clear" w:color="auto" w:fill="auto"/>
          </w:tcPr>
          <w:p w:rsidR="001F00CA" w:rsidRPr="00F872F0" w:rsidRDefault="001F00CA" w:rsidP="00CE3BD8">
            <w:pPr>
              <w:numPr>
                <w:ilvl w:val="0"/>
                <w:numId w:val="7"/>
              </w:numPr>
              <w:ind w:left="317" w:hanging="283"/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hlavní prázdniny</w:t>
            </w:r>
          </w:p>
        </w:tc>
        <w:tc>
          <w:tcPr>
            <w:tcW w:w="3006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čt 1. 7. - út</w:t>
            </w:r>
            <w:r w:rsidR="001F00CA"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 xml:space="preserve"> 31. 8. 202</w:t>
            </w:r>
            <w:r w:rsidRPr="00F872F0">
              <w:rPr>
                <w:rStyle w:val="Siln"/>
                <w:rFonts w:ascii="Calibri" w:hAnsi="Calibri" w:cs="Calibri"/>
                <w:b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1F00CA" w:rsidRPr="00F872F0" w:rsidRDefault="008F3A1C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F872F0">
              <w:rPr>
                <w:rFonts w:ascii="Calibri" w:hAnsi="Calibri" w:cs="Calibri"/>
                <w:sz w:val="22"/>
                <w:szCs w:val="22"/>
              </w:rPr>
              <w:t>nový ŠR začíná st</w:t>
            </w:r>
            <w:r w:rsidR="001F00CA" w:rsidRPr="00F872F0">
              <w:rPr>
                <w:rFonts w:ascii="Calibri" w:hAnsi="Calibri" w:cs="Calibri"/>
                <w:sz w:val="22"/>
                <w:szCs w:val="22"/>
              </w:rPr>
              <w:t xml:space="preserve"> 1. 9. 202</w:t>
            </w:r>
            <w:r w:rsidRPr="00F872F0">
              <w:rPr>
                <w:rFonts w:ascii="Calibri" w:hAnsi="Calibri" w:cs="Calibri"/>
                <w:sz w:val="22"/>
                <w:szCs w:val="22"/>
              </w:rPr>
              <w:t>7</w:t>
            </w:r>
            <w:bookmarkStart w:id="0" w:name="_GoBack"/>
            <w:bookmarkEnd w:id="0"/>
          </w:p>
        </w:tc>
      </w:tr>
    </w:tbl>
    <w:p w:rsidR="00891F9F" w:rsidRPr="003A4564" w:rsidRDefault="00891F9F" w:rsidP="00891F9F">
      <w:pPr>
        <w:ind w:left="720"/>
        <w:rPr>
          <w:rFonts w:ascii="Calibri" w:hAnsi="Calibri" w:cs="Calibri"/>
          <w:b/>
          <w:sz w:val="22"/>
          <w:szCs w:val="22"/>
        </w:rPr>
      </w:pPr>
    </w:p>
    <w:p w:rsidR="001F00CA" w:rsidRPr="003A4564" w:rsidRDefault="001F00CA" w:rsidP="001F00CA">
      <w:pPr>
        <w:numPr>
          <w:ilvl w:val="0"/>
          <w:numId w:val="3"/>
        </w:numPr>
        <w:rPr>
          <w:rFonts w:ascii="Calibri" w:hAnsi="Calibri" w:cs="Calibri"/>
          <w:b/>
          <w:sz w:val="22"/>
          <w:szCs w:val="22"/>
        </w:rPr>
      </w:pPr>
      <w:r w:rsidRPr="003A4564">
        <w:rPr>
          <w:rFonts w:ascii="Calibri" w:hAnsi="Calibri" w:cs="Calibri"/>
          <w:b/>
          <w:sz w:val="22"/>
          <w:szCs w:val="22"/>
        </w:rPr>
        <w:t>Třídní schůzky:</w:t>
      </w:r>
    </w:p>
    <w:tbl>
      <w:tblPr>
        <w:tblW w:w="9560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3022"/>
        <w:gridCol w:w="2819"/>
      </w:tblGrid>
      <w:tr w:rsidR="001F00CA" w:rsidRPr="003A4564" w:rsidTr="00BA296E">
        <w:trPr>
          <w:trHeight w:val="99"/>
        </w:trPr>
        <w:tc>
          <w:tcPr>
            <w:tcW w:w="3719" w:type="dxa"/>
          </w:tcPr>
          <w:p w:rsidR="001F00CA" w:rsidRPr="00D92D90" w:rsidRDefault="00D92D90" w:rsidP="001F00CA">
            <w:pPr>
              <w:ind w:left="102" w:right="35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termín bude upřesněn (září)</w:t>
            </w:r>
          </w:p>
        </w:tc>
        <w:tc>
          <w:tcPr>
            <w:tcW w:w="3022" w:type="dxa"/>
          </w:tcPr>
          <w:p w:rsidR="001F00CA" w:rsidRPr="003A4564" w:rsidRDefault="00DC77EA" w:rsidP="00D92D90">
            <w:pPr>
              <w:pStyle w:val="Odstavecseseznamem"/>
              <w:ind w:left="105" w:hanging="105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1. třída</w:t>
            </w:r>
          </w:p>
        </w:tc>
        <w:tc>
          <w:tcPr>
            <w:tcW w:w="2819" w:type="dxa"/>
          </w:tcPr>
          <w:p w:rsidR="001F00CA" w:rsidRPr="003A4564" w:rsidRDefault="001F00CA" w:rsidP="00CE3BD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</w:tr>
      <w:tr w:rsidR="001F00CA" w:rsidRPr="003A4564" w:rsidTr="00BA296E">
        <w:trPr>
          <w:trHeight w:val="274"/>
        </w:trPr>
        <w:tc>
          <w:tcPr>
            <w:tcW w:w="3719" w:type="dxa"/>
          </w:tcPr>
          <w:p w:rsidR="001F00CA" w:rsidRPr="003A4564" w:rsidRDefault="0086072E" w:rsidP="001F00CA">
            <w:pPr>
              <w:ind w:left="102" w:right="356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 30. 11</w:t>
            </w:r>
            <w:r w:rsidR="001F00CA" w:rsidRPr="003A4564">
              <w:rPr>
                <w:rFonts w:asciiTheme="minorHAnsi" w:hAnsiTheme="minorHAnsi" w:cstheme="minorHAnsi"/>
                <w:b/>
                <w:sz w:val="22"/>
                <w:szCs w:val="22"/>
              </w:rPr>
              <w:t>. 202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</w:p>
        </w:tc>
        <w:tc>
          <w:tcPr>
            <w:tcW w:w="3022" w:type="dxa"/>
          </w:tcPr>
          <w:p w:rsidR="001F00CA" w:rsidRPr="003A4564" w:rsidRDefault="001F00CA" w:rsidP="00CE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564">
              <w:rPr>
                <w:rFonts w:asciiTheme="minorHAnsi" w:hAnsiTheme="minorHAnsi" w:cstheme="minorHAnsi"/>
                <w:sz w:val="22"/>
                <w:szCs w:val="22"/>
              </w:rPr>
              <w:t>1. - 9. tř.</w:t>
            </w:r>
          </w:p>
        </w:tc>
        <w:tc>
          <w:tcPr>
            <w:tcW w:w="2819" w:type="dxa"/>
          </w:tcPr>
          <w:p w:rsidR="001F00CA" w:rsidRPr="003A4564" w:rsidRDefault="001F00CA" w:rsidP="00CE3BD8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3A4564">
              <w:rPr>
                <w:rFonts w:ascii="Calibri" w:hAnsi="Calibri" w:cs="Calibri"/>
                <w:sz w:val="22"/>
                <w:szCs w:val="22"/>
              </w:rPr>
              <w:t>14:00 – 16:00 hod.</w:t>
            </w:r>
          </w:p>
        </w:tc>
      </w:tr>
      <w:tr w:rsidR="001F00CA" w:rsidRPr="00154D95" w:rsidTr="00BA296E">
        <w:trPr>
          <w:trHeight w:val="248"/>
        </w:trPr>
        <w:tc>
          <w:tcPr>
            <w:tcW w:w="3719" w:type="dxa"/>
          </w:tcPr>
          <w:p w:rsidR="001F00CA" w:rsidRPr="003A4564" w:rsidRDefault="00FA594C" w:rsidP="001F00CA">
            <w:pPr>
              <w:ind w:left="102" w:right="35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 3</w:t>
            </w:r>
            <w:r w:rsidR="001F00CA" w:rsidRPr="003A4564">
              <w:rPr>
                <w:rFonts w:asciiTheme="minorHAnsi" w:hAnsiTheme="minorHAnsi" w:cstheme="minorHAnsi"/>
                <w:b/>
                <w:sz w:val="22"/>
                <w:szCs w:val="22"/>
              </w:rPr>
              <w:t>. 5. 202</w:t>
            </w:r>
            <w:r w:rsidR="0007577F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</w:p>
        </w:tc>
        <w:tc>
          <w:tcPr>
            <w:tcW w:w="3022" w:type="dxa"/>
          </w:tcPr>
          <w:p w:rsidR="001F00CA" w:rsidRPr="003A4564" w:rsidRDefault="000B61EB" w:rsidP="00CE3B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A456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1F00CA" w:rsidRPr="003A4564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3A4564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1F00CA" w:rsidRPr="003A4564">
              <w:rPr>
                <w:rFonts w:asciiTheme="minorHAnsi" w:hAnsiTheme="minorHAnsi" w:cstheme="minorHAnsi"/>
                <w:sz w:val="22"/>
                <w:szCs w:val="22"/>
              </w:rPr>
              <w:t xml:space="preserve"> 9. tř.</w:t>
            </w:r>
          </w:p>
        </w:tc>
        <w:tc>
          <w:tcPr>
            <w:tcW w:w="2819" w:type="dxa"/>
          </w:tcPr>
          <w:p w:rsidR="001F00CA" w:rsidRPr="003A4564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3A4564">
              <w:rPr>
                <w:rFonts w:ascii="Calibri" w:hAnsi="Calibri" w:cs="Calibri"/>
                <w:sz w:val="22"/>
                <w:szCs w:val="22"/>
              </w:rPr>
              <w:t>14:00 – 16:00 hod.</w:t>
            </w:r>
          </w:p>
        </w:tc>
      </w:tr>
    </w:tbl>
    <w:p w:rsidR="001F00CA" w:rsidRPr="00154D95" w:rsidRDefault="001F00CA" w:rsidP="00DC77EA">
      <w:pPr>
        <w:ind w:firstLine="708"/>
        <w:rPr>
          <w:rFonts w:ascii="Calibri" w:hAnsi="Calibri" w:cs="Calibri"/>
          <w:sz w:val="22"/>
          <w:szCs w:val="22"/>
        </w:rPr>
      </w:pPr>
      <w:r w:rsidRPr="00154D95">
        <w:rPr>
          <w:rFonts w:ascii="Calibri" w:hAnsi="Calibri" w:cs="Calibri"/>
          <w:sz w:val="22"/>
          <w:szCs w:val="22"/>
        </w:rPr>
        <w:t>Čas třídn</w:t>
      </w:r>
      <w:r w:rsidR="00D92D90">
        <w:rPr>
          <w:rFonts w:ascii="Calibri" w:hAnsi="Calibri" w:cs="Calibri"/>
          <w:sz w:val="22"/>
          <w:szCs w:val="22"/>
        </w:rPr>
        <w:t xml:space="preserve">ích schůzek se může operativně </w:t>
      </w:r>
      <w:r w:rsidRPr="00154D95">
        <w:rPr>
          <w:rFonts w:ascii="Calibri" w:hAnsi="Calibri" w:cs="Calibri"/>
          <w:sz w:val="22"/>
          <w:szCs w:val="22"/>
        </w:rPr>
        <w:t>měnit</w:t>
      </w:r>
      <w:r>
        <w:rPr>
          <w:rFonts w:ascii="Calibri" w:hAnsi="Calibri" w:cs="Calibri"/>
          <w:sz w:val="22"/>
          <w:szCs w:val="22"/>
        </w:rPr>
        <w:t>, rodiče budou informováni přes aplikaci ŠkolaOnline.</w:t>
      </w:r>
    </w:p>
    <w:p w:rsidR="001F00CA" w:rsidRPr="00154D95" w:rsidRDefault="001F00CA" w:rsidP="001F00CA">
      <w:pPr>
        <w:rPr>
          <w:rFonts w:ascii="Calibri" w:hAnsi="Calibri" w:cs="Calibri"/>
          <w:sz w:val="22"/>
          <w:szCs w:val="22"/>
        </w:rPr>
      </w:pPr>
    </w:p>
    <w:p w:rsidR="001F00CA" w:rsidRDefault="001F00CA" w:rsidP="001F00CA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 w:rsidRPr="009945A3">
        <w:rPr>
          <w:rFonts w:ascii="Calibri" w:hAnsi="Calibri" w:cs="Calibri"/>
          <w:b/>
          <w:sz w:val="22"/>
          <w:szCs w:val="22"/>
        </w:rPr>
        <w:t xml:space="preserve">Zápis do 1. třídy ZŠ </w:t>
      </w:r>
      <w:r>
        <w:rPr>
          <w:rFonts w:ascii="Calibri" w:hAnsi="Calibri" w:cs="Calibri"/>
          <w:b/>
          <w:sz w:val="22"/>
          <w:szCs w:val="22"/>
        </w:rPr>
        <w:t>–</w:t>
      </w:r>
      <w:r w:rsidRPr="009945A3">
        <w:rPr>
          <w:rFonts w:ascii="Calibri" w:hAnsi="Calibri" w:cs="Calibri"/>
          <w:b/>
          <w:sz w:val="22"/>
          <w:szCs w:val="22"/>
        </w:rPr>
        <w:t xml:space="preserve"> </w:t>
      </w:r>
      <w:r w:rsidR="00BA296E">
        <w:rPr>
          <w:rFonts w:ascii="Calibri" w:hAnsi="Calibri" w:cs="Calibri"/>
          <w:b/>
          <w:sz w:val="22"/>
          <w:szCs w:val="22"/>
        </w:rPr>
        <w:t>8</w:t>
      </w:r>
      <w:r>
        <w:rPr>
          <w:rFonts w:ascii="Calibri" w:hAnsi="Calibri" w:cs="Calibri"/>
          <w:b/>
          <w:sz w:val="22"/>
          <w:szCs w:val="22"/>
        </w:rPr>
        <w:t>. února 202</w:t>
      </w:r>
      <w:r w:rsidR="00BA296E">
        <w:rPr>
          <w:rFonts w:ascii="Calibri" w:hAnsi="Calibri" w:cs="Calibri"/>
          <w:b/>
          <w:sz w:val="22"/>
          <w:szCs w:val="22"/>
        </w:rPr>
        <w:t>7</w:t>
      </w:r>
      <w:r w:rsidRPr="009945A3">
        <w:rPr>
          <w:rFonts w:ascii="Calibri" w:hAnsi="Calibri" w:cs="Calibri"/>
          <w:sz w:val="22"/>
          <w:szCs w:val="22"/>
        </w:rPr>
        <w:t xml:space="preserve"> od </w:t>
      </w:r>
      <w:r>
        <w:rPr>
          <w:rFonts w:ascii="Calibri" w:hAnsi="Calibri" w:cs="Calibri"/>
          <w:sz w:val="22"/>
          <w:szCs w:val="22"/>
        </w:rPr>
        <w:t>13:</w:t>
      </w:r>
      <w:r w:rsidRPr="009945A3">
        <w:rPr>
          <w:rFonts w:ascii="Calibri" w:hAnsi="Calibri" w:cs="Calibri"/>
          <w:sz w:val="22"/>
          <w:szCs w:val="22"/>
        </w:rPr>
        <w:t xml:space="preserve">00 do </w:t>
      </w:r>
      <w:r>
        <w:rPr>
          <w:rFonts w:ascii="Calibri" w:hAnsi="Calibri" w:cs="Calibri"/>
          <w:sz w:val="22"/>
          <w:szCs w:val="22"/>
        </w:rPr>
        <w:t>16:00</w:t>
      </w:r>
      <w:r w:rsidR="00BA296E">
        <w:rPr>
          <w:rFonts w:ascii="Calibri" w:hAnsi="Calibri" w:cs="Calibri"/>
          <w:sz w:val="22"/>
          <w:szCs w:val="22"/>
        </w:rPr>
        <w:t>.</w:t>
      </w:r>
    </w:p>
    <w:p w:rsidR="001F00CA" w:rsidRPr="009945A3" w:rsidRDefault="001F00CA" w:rsidP="001F00CA">
      <w:pPr>
        <w:ind w:left="709"/>
        <w:rPr>
          <w:rFonts w:ascii="Calibri" w:hAnsi="Calibri" w:cs="Calibri"/>
          <w:sz w:val="22"/>
          <w:szCs w:val="22"/>
        </w:rPr>
      </w:pPr>
      <w:r w:rsidRPr="009945A3">
        <w:rPr>
          <w:rFonts w:ascii="Calibri" w:hAnsi="Calibri" w:cs="Calibri"/>
          <w:b/>
          <w:sz w:val="22"/>
          <w:szCs w:val="22"/>
        </w:rPr>
        <w:t xml:space="preserve">Zápis do MŠ </w:t>
      </w:r>
      <w:r w:rsidR="00BA296E">
        <w:rPr>
          <w:rFonts w:ascii="Calibri" w:hAnsi="Calibri" w:cs="Calibri"/>
          <w:b/>
          <w:sz w:val="22"/>
          <w:szCs w:val="22"/>
        </w:rPr>
        <w:t>– 5. dubna</w:t>
      </w:r>
      <w:r w:rsidR="0007577F">
        <w:rPr>
          <w:rFonts w:ascii="Calibri" w:hAnsi="Calibri" w:cs="Calibri"/>
          <w:b/>
          <w:sz w:val="22"/>
          <w:szCs w:val="22"/>
        </w:rPr>
        <w:t xml:space="preserve"> 2027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od 8:00 do 16:00</w:t>
      </w:r>
      <w:r w:rsidR="00BA296E">
        <w:rPr>
          <w:rFonts w:ascii="Calibri" w:hAnsi="Calibri" w:cs="Calibri"/>
          <w:sz w:val="22"/>
          <w:szCs w:val="22"/>
        </w:rPr>
        <w:t>.</w:t>
      </w:r>
    </w:p>
    <w:p w:rsidR="001F00CA" w:rsidRPr="00154D95" w:rsidRDefault="001F00CA" w:rsidP="001F00CA">
      <w:pPr>
        <w:ind w:left="709" w:hanging="294"/>
        <w:rPr>
          <w:rFonts w:ascii="Calibri" w:hAnsi="Calibri" w:cs="Calibri"/>
          <w:sz w:val="22"/>
          <w:szCs w:val="22"/>
        </w:rPr>
      </w:pPr>
    </w:p>
    <w:p w:rsidR="00D92D90" w:rsidRDefault="001F00CA" w:rsidP="00D92D90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 w:rsidRPr="00154D95">
        <w:rPr>
          <w:rFonts w:ascii="Calibri" w:hAnsi="Calibri" w:cs="Calibri"/>
          <w:b/>
          <w:sz w:val="22"/>
          <w:szCs w:val="22"/>
        </w:rPr>
        <w:t>Pracovní porady pedagogů</w:t>
      </w:r>
      <w:r w:rsidRPr="00BA296E">
        <w:rPr>
          <w:rFonts w:ascii="Calibri" w:hAnsi="Calibri" w:cs="Calibri"/>
          <w:b/>
          <w:sz w:val="22"/>
          <w:szCs w:val="22"/>
        </w:rPr>
        <w:t xml:space="preserve">: </w:t>
      </w:r>
      <w:r w:rsidRPr="00D92D90">
        <w:rPr>
          <w:rFonts w:ascii="Calibri" w:hAnsi="Calibri" w:cs="Calibri"/>
          <w:sz w:val="22"/>
          <w:szCs w:val="22"/>
        </w:rPr>
        <w:t>poslední pondělí v</w:t>
      </w:r>
      <w:r w:rsidR="00BB31A7" w:rsidRPr="00D92D90">
        <w:rPr>
          <w:rFonts w:ascii="Calibri" w:hAnsi="Calibri" w:cs="Calibri"/>
          <w:sz w:val="22"/>
          <w:szCs w:val="22"/>
        </w:rPr>
        <w:t> </w:t>
      </w:r>
      <w:r w:rsidRPr="00D92D90">
        <w:rPr>
          <w:rFonts w:ascii="Calibri" w:hAnsi="Calibri" w:cs="Calibri"/>
          <w:sz w:val="22"/>
          <w:szCs w:val="22"/>
        </w:rPr>
        <w:t>měsíci</w:t>
      </w:r>
      <w:r w:rsidR="00D92D90">
        <w:rPr>
          <w:rFonts w:ascii="Calibri" w:hAnsi="Calibri" w:cs="Calibri"/>
          <w:sz w:val="22"/>
          <w:szCs w:val="22"/>
        </w:rPr>
        <w:t xml:space="preserve"> od 13:30</w:t>
      </w:r>
    </w:p>
    <w:p w:rsidR="001F00CA" w:rsidRPr="00D92D90" w:rsidRDefault="00BA296E" w:rsidP="00D92D90">
      <w:pPr>
        <w:ind w:left="709"/>
        <w:rPr>
          <w:rFonts w:ascii="Calibri" w:hAnsi="Calibri" w:cs="Calibri"/>
          <w:sz w:val="22"/>
          <w:szCs w:val="22"/>
        </w:rPr>
      </w:pPr>
      <w:r w:rsidRPr="00D92D90">
        <w:rPr>
          <w:rFonts w:ascii="Calibri" w:hAnsi="Calibri" w:cs="Calibri"/>
          <w:sz w:val="22"/>
          <w:szCs w:val="22"/>
        </w:rPr>
        <w:t>31.</w:t>
      </w:r>
      <w:r w:rsidR="00D92D90" w:rsidRPr="00D92D90">
        <w:rPr>
          <w:rFonts w:ascii="Calibri" w:hAnsi="Calibri" w:cs="Calibri"/>
          <w:sz w:val="22"/>
          <w:szCs w:val="22"/>
        </w:rPr>
        <w:t xml:space="preserve"> </w:t>
      </w:r>
      <w:r w:rsidRPr="00D92D90">
        <w:rPr>
          <w:rFonts w:ascii="Calibri" w:hAnsi="Calibri" w:cs="Calibri"/>
          <w:sz w:val="22"/>
          <w:szCs w:val="22"/>
        </w:rPr>
        <w:t>8.</w:t>
      </w:r>
      <w:r w:rsidR="0007577F" w:rsidRPr="00D92D90">
        <w:rPr>
          <w:rFonts w:ascii="Calibri" w:hAnsi="Calibri" w:cs="Calibri"/>
          <w:sz w:val="22"/>
          <w:szCs w:val="22"/>
        </w:rPr>
        <w:t>, 21.</w:t>
      </w:r>
      <w:r w:rsidR="00D92D90" w:rsidRPr="00D92D90">
        <w:rPr>
          <w:rFonts w:ascii="Calibri" w:hAnsi="Calibri" w:cs="Calibri"/>
          <w:sz w:val="22"/>
          <w:szCs w:val="22"/>
        </w:rPr>
        <w:t xml:space="preserve"> </w:t>
      </w:r>
      <w:r w:rsidR="0007577F" w:rsidRPr="00D92D90">
        <w:rPr>
          <w:rFonts w:ascii="Calibri" w:hAnsi="Calibri" w:cs="Calibri"/>
          <w:sz w:val="22"/>
          <w:szCs w:val="22"/>
        </w:rPr>
        <w:t>9</w:t>
      </w:r>
      <w:r w:rsidR="00D92D90" w:rsidRPr="00D92D90">
        <w:rPr>
          <w:rFonts w:ascii="Calibri" w:hAnsi="Calibri" w:cs="Calibri"/>
          <w:sz w:val="22"/>
          <w:szCs w:val="22"/>
        </w:rPr>
        <w:t>.</w:t>
      </w:r>
      <w:r w:rsidR="0007577F" w:rsidRPr="00D92D90">
        <w:rPr>
          <w:rFonts w:ascii="Calibri" w:hAnsi="Calibri" w:cs="Calibri"/>
          <w:sz w:val="22"/>
          <w:szCs w:val="22"/>
        </w:rPr>
        <w:t>, 19.</w:t>
      </w:r>
      <w:r w:rsidR="00D92D90" w:rsidRPr="00D92D90">
        <w:rPr>
          <w:rFonts w:ascii="Calibri" w:hAnsi="Calibri" w:cs="Calibri"/>
          <w:sz w:val="22"/>
          <w:szCs w:val="22"/>
        </w:rPr>
        <w:t xml:space="preserve"> </w:t>
      </w:r>
      <w:r w:rsidR="0007577F" w:rsidRPr="00D92D90">
        <w:rPr>
          <w:rFonts w:ascii="Calibri" w:hAnsi="Calibri" w:cs="Calibri"/>
          <w:sz w:val="22"/>
          <w:szCs w:val="22"/>
        </w:rPr>
        <w:t>10.,</w:t>
      </w:r>
      <w:r w:rsidR="00D92D90" w:rsidRPr="00D92D90">
        <w:rPr>
          <w:rFonts w:ascii="Calibri" w:hAnsi="Calibri" w:cs="Calibri"/>
          <w:sz w:val="22"/>
          <w:szCs w:val="22"/>
        </w:rPr>
        <w:t xml:space="preserve"> 23. 11., 25. 1., 22. 2., 29. 3., 26. 4., 31. 5., 21. 6.</w:t>
      </w:r>
    </w:p>
    <w:p w:rsidR="001F00CA" w:rsidRDefault="001F00CA" w:rsidP="001F00CA">
      <w:pPr>
        <w:pStyle w:val="Odstavecseseznamem"/>
        <w:ind w:left="709" w:hanging="294"/>
        <w:rPr>
          <w:rFonts w:ascii="Calibri" w:hAnsi="Calibri" w:cs="Calibri"/>
          <w:b/>
          <w:sz w:val="22"/>
          <w:szCs w:val="22"/>
        </w:rPr>
      </w:pPr>
    </w:p>
    <w:p w:rsidR="001F00CA" w:rsidRDefault="001F00CA" w:rsidP="001F00CA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Pedagogické rady</w:t>
      </w:r>
      <w:r w:rsidRPr="00154D95">
        <w:rPr>
          <w:rFonts w:ascii="Calibri" w:hAnsi="Calibri" w:cs="Calibri"/>
          <w:b/>
          <w:sz w:val="22"/>
          <w:szCs w:val="22"/>
        </w:rPr>
        <w:t>:</w:t>
      </w:r>
    </w:p>
    <w:p w:rsidR="001F00CA" w:rsidRPr="001F00CA" w:rsidRDefault="001F00CA" w:rsidP="001F00CA">
      <w:pPr>
        <w:ind w:left="709"/>
        <w:rPr>
          <w:rFonts w:ascii="Calibri" w:hAnsi="Calibri" w:cs="Calibri"/>
          <w:sz w:val="8"/>
          <w:szCs w:val="22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2"/>
        <w:gridCol w:w="2977"/>
      </w:tblGrid>
      <w:tr w:rsidR="001F00CA" w:rsidRPr="00154D95" w:rsidTr="00CE3BD8">
        <w:trPr>
          <w:trHeight w:val="102"/>
        </w:trPr>
        <w:tc>
          <w:tcPr>
            <w:tcW w:w="2902" w:type="dxa"/>
            <w:shd w:val="clear" w:color="auto" w:fill="D9D9D9" w:themeFill="background1" w:themeFillShade="D9"/>
          </w:tcPr>
          <w:p w:rsidR="001F00CA" w:rsidRPr="00D462F7" w:rsidRDefault="001F00CA" w:rsidP="00CE3BD8">
            <w:pPr>
              <w:ind w:left="102" w:right="356"/>
              <w:rPr>
                <w:rFonts w:ascii="Calibri" w:hAnsi="Calibri" w:cs="Calibri"/>
                <w:sz w:val="22"/>
                <w:szCs w:val="22"/>
              </w:rPr>
            </w:pPr>
            <w:r w:rsidRPr="00D462F7">
              <w:rPr>
                <w:rFonts w:ascii="Calibri" w:hAnsi="Calibri" w:cs="Calibri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čtvrtletí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F00CA" w:rsidRPr="00D462F7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čtvrtletí</w:t>
            </w:r>
          </w:p>
        </w:tc>
      </w:tr>
      <w:tr w:rsidR="001F00CA" w:rsidRPr="00154D95" w:rsidTr="00CE3BD8">
        <w:trPr>
          <w:trHeight w:val="102"/>
        </w:trPr>
        <w:tc>
          <w:tcPr>
            <w:tcW w:w="2902" w:type="dxa"/>
          </w:tcPr>
          <w:p w:rsidR="001F00CA" w:rsidRPr="00D462F7" w:rsidRDefault="0086072E" w:rsidP="00CE3BD8">
            <w:pPr>
              <w:ind w:left="102" w:right="356"/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</w:t>
            </w:r>
            <w:r w:rsidR="001F00CA" w:rsidRPr="00D462F7">
              <w:rPr>
                <w:rFonts w:ascii="Calibri" w:hAnsi="Calibri" w:cs="Calibri"/>
                <w:sz w:val="22"/>
                <w:szCs w:val="22"/>
              </w:rPr>
              <w:t>.</w:t>
            </w:r>
            <w:r w:rsidR="001F00C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F00CA" w:rsidRPr="00D462F7">
              <w:rPr>
                <w:rFonts w:ascii="Calibri" w:hAnsi="Calibri" w:cs="Calibri"/>
                <w:sz w:val="22"/>
                <w:szCs w:val="22"/>
              </w:rPr>
              <w:t>11.</w:t>
            </w:r>
            <w:r w:rsidR="001F00C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F00CA" w:rsidRPr="00D462F7">
              <w:rPr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977" w:type="dxa"/>
          </w:tcPr>
          <w:p w:rsidR="001F00CA" w:rsidRPr="00D462F7" w:rsidRDefault="001F00CA" w:rsidP="00CE3BD8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D462F7">
              <w:rPr>
                <w:rFonts w:ascii="Calibri" w:hAnsi="Calibri" w:cs="Calibri"/>
                <w:sz w:val="22"/>
                <w:szCs w:val="22"/>
              </w:rPr>
              <w:t>2</w:t>
            </w:r>
            <w:r w:rsidR="00FA594C">
              <w:rPr>
                <w:rFonts w:ascii="Calibri" w:hAnsi="Calibri" w:cs="Calibri"/>
                <w:sz w:val="22"/>
                <w:szCs w:val="22"/>
              </w:rPr>
              <w:t>6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4.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202</w:t>
            </w:r>
            <w:r w:rsidR="0007577F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</w:tr>
      <w:tr w:rsidR="001F00CA" w:rsidRPr="00154D95" w:rsidTr="00CE3BD8">
        <w:trPr>
          <w:trHeight w:val="285"/>
        </w:trPr>
        <w:tc>
          <w:tcPr>
            <w:tcW w:w="2902" w:type="dxa"/>
            <w:shd w:val="clear" w:color="auto" w:fill="D0CECE" w:themeFill="background2" w:themeFillShade="E6"/>
          </w:tcPr>
          <w:p w:rsidR="001F00CA" w:rsidRPr="00942ADD" w:rsidRDefault="001F00CA" w:rsidP="00CE3BD8">
            <w:pPr>
              <w:ind w:left="102" w:right="356"/>
              <w:rPr>
                <w:rFonts w:ascii="Calibri" w:hAnsi="Calibri" w:cs="Calibri"/>
                <w:sz w:val="22"/>
                <w:szCs w:val="22"/>
              </w:rPr>
            </w:pPr>
            <w:r w:rsidRPr="00942ADD">
              <w:rPr>
                <w:rFonts w:ascii="Calibri" w:hAnsi="Calibri" w:cs="Calibri"/>
                <w:sz w:val="22"/>
                <w:szCs w:val="22"/>
              </w:rPr>
              <w:t>1. pololetí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:rsidR="001F00CA" w:rsidRPr="00942ADD" w:rsidRDefault="001F00CA" w:rsidP="00CE3BD8">
            <w:pPr>
              <w:rPr>
                <w:rFonts w:ascii="Calibri" w:hAnsi="Calibri" w:cs="Calibri"/>
                <w:sz w:val="22"/>
                <w:szCs w:val="22"/>
              </w:rPr>
            </w:pPr>
            <w:r w:rsidRPr="00942ADD">
              <w:rPr>
                <w:rFonts w:ascii="Calibri" w:hAnsi="Calibri" w:cs="Calibri"/>
                <w:sz w:val="22"/>
                <w:szCs w:val="22"/>
              </w:rPr>
              <w:t>2. pololetí</w:t>
            </w:r>
          </w:p>
        </w:tc>
      </w:tr>
      <w:tr w:rsidR="001F00CA" w:rsidRPr="00154D95" w:rsidTr="00CE3BD8">
        <w:trPr>
          <w:trHeight w:val="285"/>
        </w:trPr>
        <w:tc>
          <w:tcPr>
            <w:tcW w:w="2902" w:type="dxa"/>
          </w:tcPr>
          <w:p w:rsidR="001F00CA" w:rsidRPr="00D462F7" w:rsidRDefault="001F00CA" w:rsidP="00FA594C">
            <w:pPr>
              <w:ind w:left="102" w:right="356"/>
              <w:rPr>
                <w:rFonts w:ascii="Calibri" w:hAnsi="Calibri" w:cs="Calibri"/>
                <w:i/>
                <w:sz w:val="22"/>
                <w:szCs w:val="22"/>
              </w:rPr>
            </w:pPr>
            <w:r w:rsidRPr="00D462F7">
              <w:rPr>
                <w:rFonts w:ascii="Calibri" w:hAnsi="Calibri" w:cs="Calibri"/>
                <w:sz w:val="22"/>
                <w:szCs w:val="22"/>
              </w:rPr>
              <w:t>2</w:t>
            </w:r>
            <w:r w:rsidR="0086072E">
              <w:rPr>
                <w:rFonts w:ascii="Calibri" w:hAnsi="Calibri" w:cs="Calibri"/>
                <w:sz w:val="22"/>
                <w:szCs w:val="22"/>
              </w:rPr>
              <w:t>5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1.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202</w:t>
            </w:r>
            <w:r w:rsidR="0086072E">
              <w:rPr>
                <w:rFonts w:ascii="Calibri" w:hAnsi="Calibri" w:cs="Calibri"/>
                <w:sz w:val="22"/>
                <w:szCs w:val="22"/>
              </w:rPr>
              <w:t>7</w:t>
            </w:r>
            <w:r w:rsidRPr="00D462F7">
              <w:rPr>
                <w:rFonts w:ascii="Calibri" w:hAnsi="Calibri" w:cs="Calibri"/>
                <w:sz w:val="22"/>
                <w:szCs w:val="22"/>
              </w:rPr>
              <w:t xml:space="preserve">  - klasifikační</w:t>
            </w:r>
          </w:p>
        </w:tc>
        <w:tc>
          <w:tcPr>
            <w:tcW w:w="2977" w:type="dxa"/>
          </w:tcPr>
          <w:p w:rsidR="001F00CA" w:rsidRPr="00D462F7" w:rsidRDefault="001F00CA" w:rsidP="00CE3BD8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FA594C">
              <w:rPr>
                <w:rFonts w:ascii="Calibri" w:hAnsi="Calibri" w:cs="Calibri"/>
                <w:sz w:val="22"/>
                <w:szCs w:val="22"/>
              </w:rPr>
              <w:t>1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6.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D462F7">
              <w:rPr>
                <w:rFonts w:ascii="Calibri" w:hAnsi="Calibri" w:cs="Calibri"/>
                <w:sz w:val="22"/>
                <w:szCs w:val="22"/>
              </w:rPr>
              <w:t>202</w:t>
            </w:r>
            <w:r w:rsidR="0007577F">
              <w:rPr>
                <w:rFonts w:ascii="Calibri" w:hAnsi="Calibri" w:cs="Calibri"/>
                <w:sz w:val="22"/>
                <w:szCs w:val="22"/>
              </w:rPr>
              <w:t>7</w:t>
            </w:r>
            <w:r w:rsidRPr="00D462F7">
              <w:rPr>
                <w:rFonts w:ascii="Calibri" w:hAnsi="Calibri" w:cs="Calibri"/>
                <w:sz w:val="22"/>
                <w:szCs w:val="22"/>
              </w:rPr>
              <w:t xml:space="preserve"> - klasifikační</w:t>
            </w:r>
          </w:p>
        </w:tc>
      </w:tr>
    </w:tbl>
    <w:p w:rsidR="001F00CA" w:rsidRPr="00D462F7" w:rsidRDefault="001F00CA" w:rsidP="00891F9F">
      <w:pPr>
        <w:ind w:firstLine="708"/>
        <w:rPr>
          <w:rFonts w:ascii="Calibri" w:hAnsi="Calibri" w:cs="Calibri"/>
          <w:sz w:val="22"/>
          <w:szCs w:val="22"/>
        </w:rPr>
      </w:pPr>
      <w:r w:rsidRPr="00D462F7">
        <w:rPr>
          <w:rFonts w:ascii="Calibri" w:hAnsi="Calibri" w:cs="Calibri"/>
          <w:sz w:val="22"/>
          <w:szCs w:val="22"/>
        </w:rPr>
        <w:t xml:space="preserve">Podle potřeby probíhají porady metodických orgánů </w:t>
      </w:r>
      <w:smartTag w:uri="urn:schemas-microsoft-com:office:smarttags" w:element="metricconverter">
        <w:smartTagPr>
          <w:attr w:name="ProductID" w:val="1. a"/>
        </w:smartTagPr>
        <w:r w:rsidRPr="00D462F7">
          <w:rPr>
            <w:rFonts w:ascii="Calibri" w:hAnsi="Calibri" w:cs="Calibri"/>
            <w:sz w:val="22"/>
            <w:szCs w:val="22"/>
          </w:rPr>
          <w:t>1. a</w:t>
        </w:r>
      </w:smartTag>
      <w:r w:rsidRPr="00D462F7">
        <w:rPr>
          <w:rFonts w:ascii="Calibri" w:hAnsi="Calibri" w:cs="Calibri"/>
          <w:sz w:val="22"/>
          <w:szCs w:val="22"/>
        </w:rPr>
        <w:t xml:space="preserve"> 2. stupně.</w:t>
      </w:r>
    </w:p>
    <w:p w:rsidR="001F00CA" w:rsidRPr="00154D95" w:rsidRDefault="001F00CA" w:rsidP="001F00CA">
      <w:pPr>
        <w:ind w:left="709" w:hanging="294"/>
        <w:rPr>
          <w:rFonts w:ascii="Calibri" w:hAnsi="Calibri" w:cs="Calibri"/>
          <w:sz w:val="22"/>
          <w:szCs w:val="22"/>
        </w:rPr>
      </w:pPr>
    </w:p>
    <w:p w:rsidR="001F00CA" w:rsidRDefault="001F00CA" w:rsidP="001F00CA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 w:rsidRPr="00154D95">
        <w:rPr>
          <w:rFonts w:ascii="Calibri" w:hAnsi="Calibri" w:cs="Calibri"/>
          <w:sz w:val="22"/>
          <w:szCs w:val="22"/>
        </w:rPr>
        <w:t xml:space="preserve">Den vyhrazený dalšímu </w:t>
      </w:r>
      <w:r w:rsidRPr="00154D95">
        <w:rPr>
          <w:rFonts w:ascii="Calibri" w:hAnsi="Calibri" w:cs="Calibri"/>
          <w:b/>
          <w:sz w:val="22"/>
          <w:szCs w:val="22"/>
        </w:rPr>
        <w:t xml:space="preserve">vzdělávání pedagogických pracovníků </w:t>
      </w:r>
      <w:r>
        <w:rPr>
          <w:rFonts w:ascii="Calibri" w:hAnsi="Calibri" w:cs="Calibri"/>
          <w:sz w:val="22"/>
          <w:szCs w:val="22"/>
        </w:rPr>
        <w:t>– pondělí</w:t>
      </w:r>
    </w:p>
    <w:p w:rsidR="001F00CA" w:rsidRPr="00154D95" w:rsidRDefault="001F00CA" w:rsidP="001F00CA">
      <w:pPr>
        <w:ind w:left="709"/>
        <w:rPr>
          <w:rFonts w:ascii="Calibri" w:hAnsi="Calibri" w:cs="Calibri"/>
          <w:sz w:val="22"/>
          <w:szCs w:val="22"/>
        </w:rPr>
      </w:pPr>
    </w:p>
    <w:p w:rsidR="001F00CA" w:rsidRPr="00C06313" w:rsidRDefault="001F00CA" w:rsidP="001F00CA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 w:rsidRPr="00C06313">
        <w:rPr>
          <w:rFonts w:ascii="Calibri" w:hAnsi="Calibri" w:cs="Calibri"/>
          <w:b/>
          <w:sz w:val="22"/>
          <w:szCs w:val="22"/>
        </w:rPr>
        <w:t>Konzultační hodiny výchovn</w:t>
      </w:r>
      <w:r>
        <w:rPr>
          <w:rFonts w:ascii="Calibri" w:hAnsi="Calibri" w:cs="Calibri"/>
          <w:b/>
          <w:sz w:val="22"/>
          <w:szCs w:val="22"/>
        </w:rPr>
        <w:t>ého</w:t>
      </w:r>
      <w:r w:rsidRPr="00C06313">
        <w:rPr>
          <w:rFonts w:ascii="Calibri" w:hAnsi="Calibri" w:cs="Calibri"/>
          <w:b/>
          <w:sz w:val="22"/>
          <w:szCs w:val="22"/>
        </w:rPr>
        <w:t xml:space="preserve"> poradce</w:t>
      </w:r>
      <w:r>
        <w:rPr>
          <w:rFonts w:ascii="Calibri" w:hAnsi="Calibri" w:cs="Calibri"/>
          <w:b/>
          <w:sz w:val="22"/>
          <w:szCs w:val="22"/>
        </w:rPr>
        <w:t xml:space="preserve"> – </w:t>
      </w:r>
      <w:r w:rsidRPr="00A045BE">
        <w:rPr>
          <w:rFonts w:ascii="Calibri" w:hAnsi="Calibri" w:cs="Calibri"/>
          <w:b/>
          <w:sz w:val="22"/>
          <w:szCs w:val="22"/>
        </w:rPr>
        <w:t xml:space="preserve">první </w:t>
      </w:r>
      <w:r w:rsidR="00FA594C">
        <w:rPr>
          <w:rFonts w:ascii="Calibri" w:hAnsi="Calibri" w:cs="Calibri"/>
          <w:b/>
          <w:sz w:val="22"/>
          <w:szCs w:val="22"/>
        </w:rPr>
        <w:t>středa</w:t>
      </w:r>
      <w:r w:rsidRPr="00A045BE">
        <w:rPr>
          <w:rFonts w:ascii="Calibri" w:hAnsi="Calibri" w:cs="Calibri"/>
          <w:b/>
          <w:sz w:val="22"/>
          <w:szCs w:val="22"/>
        </w:rPr>
        <w:t xml:space="preserve"> v měsíci</w:t>
      </w:r>
      <w:r w:rsidRPr="00A045BE">
        <w:rPr>
          <w:rFonts w:ascii="Calibri" w:hAnsi="Calibri" w:cs="Calibri"/>
          <w:sz w:val="22"/>
          <w:szCs w:val="22"/>
        </w:rPr>
        <w:t xml:space="preserve"> </w:t>
      </w:r>
      <w:r w:rsidRPr="00C06313">
        <w:rPr>
          <w:rFonts w:ascii="Calibri" w:hAnsi="Calibri" w:cs="Calibri"/>
          <w:sz w:val="22"/>
          <w:szCs w:val="22"/>
        </w:rPr>
        <w:t>1</w:t>
      </w:r>
      <w:r w:rsidR="00FA594C">
        <w:rPr>
          <w:rFonts w:ascii="Calibri" w:hAnsi="Calibri" w:cs="Calibri"/>
          <w:sz w:val="22"/>
          <w:szCs w:val="22"/>
        </w:rPr>
        <w:t>1:00</w:t>
      </w:r>
      <w:r>
        <w:rPr>
          <w:rFonts w:ascii="Calibri" w:hAnsi="Calibri" w:cs="Calibri"/>
          <w:sz w:val="22"/>
          <w:szCs w:val="22"/>
        </w:rPr>
        <w:t xml:space="preserve"> </w:t>
      </w:r>
      <w:r w:rsidR="00FA594C">
        <w:rPr>
          <w:rFonts w:ascii="Calibri" w:hAnsi="Calibri" w:cs="Calibri"/>
          <w:sz w:val="22"/>
          <w:szCs w:val="22"/>
        </w:rPr>
        <w:t>–</w:t>
      </w:r>
      <w:r>
        <w:rPr>
          <w:rFonts w:ascii="Calibri" w:hAnsi="Calibri" w:cs="Calibri"/>
          <w:sz w:val="22"/>
          <w:szCs w:val="22"/>
        </w:rPr>
        <w:t xml:space="preserve"> 1</w:t>
      </w:r>
      <w:r w:rsidR="00FA594C">
        <w:rPr>
          <w:rFonts w:ascii="Calibri" w:hAnsi="Calibri" w:cs="Calibri"/>
          <w:sz w:val="22"/>
          <w:szCs w:val="22"/>
        </w:rPr>
        <w:t>2:</w:t>
      </w:r>
      <w:r>
        <w:rPr>
          <w:rFonts w:ascii="Calibri" w:hAnsi="Calibri" w:cs="Calibri"/>
          <w:sz w:val="22"/>
          <w:szCs w:val="22"/>
        </w:rPr>
        <w:t>00 hod., nebo po</w:t>
      </w:r>
      <w:r w:rsidRPr="00C06313">
        <w:rPr>
          <w:rFonts w:ascii="Calibri" w:hAnsi="Calibri" w:cs="Calibri"/>
          <w:sz w:val="22"/>
          <w:szCs w:val="22"/>
        </w:rPr>
        <w:t xml:space="preserve"> domluvě.</w:t>
      </w:r>
    </w:p>
    <w:p w:rsidR="001F00CA" w:rsidRPr="00154D95" w:rsidRDefault="001F00CA" w:rsidP="001F00CA">
      <w:pPr>
        <w:ind w:left="709" w:hanging="294"/>
        <w:rPr>
          <w:rFonts w:ascii="Calibri" w:hAnsi="Calibri" w:cs="Calibri"/>
          <w:sz w:val="22"/>
          <w:szCs w:val="22"/>
        </w:rPr>
      </w:pPr>
    </w:p>
    <w:p w:rsidR="001F00CA" w:rsidRPr="00A04C1B" w:rsidRDefault="001F00CA" w:rsidP="001F00CA">
      <w:pPr>
        <w:numPr>
          <w:ilvl w:val="0"/>
          <w:numId w:val="3"/>
        </w:numPr>
        <w:ind w:left="709" w:hanging="29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Tradiční plánované a</w:t>
      </w:r>
      <w:r w:rsidRPr="002325EC">
        <w:rPr>
          <w:rFonts w:ascii="Calibri" w:hAnsi="Calibri" w:cs="Calibri"/>
          <w:b/>
          <w:sz w:val="22"/>
          <w:szCs w:val="22"/>
        </w:rPr>
        <w:t xml:space="preserve">kce:  </w:t>
      </w:r>
    </w:p>
    <w:p w:rsidR="001F00CA" w:rsidRDefault="001F00CA" w:rsidP="001F00CA">
      <w:pPr>
        <w:ind w:firstLine="708"/>
        <w:rPr>
          <w:rFonts w:ascii="Calibri" w:hAnsi="Calibri" w:cs="Calibri"/>
          <w:sz w:val="22"/>
          <w:szCs w:val="22"/>
        </w:rPr>
      </w:pPr>
      <w:r w:rsidRPr="002325EC">
        <w:rPr>
          <w:rFonts w:ascii="Calibri" w:hAnsi="Calibri" w:cs="Calibri"/>
          <w:b/>
          <w:sz w:val="22"/>
          <w:szCs w:val="22"/>
        </w:rPr>
        <w:t xml:space="preserve">Vánoční </w:t>
      </w:r>
      <w:r>
        <w:rPr>
          <w:rFonts w:ascii="Calibri" w:hAnsi="Calibri" w:cs="Calibri"/>
          <w:b/>
          <w:sz w:val="22"/>
          <w:szCs w:val="22"/>
        </w:rPr>
        <w:t xml:space="preserve">setkání s besídkou a občerstvením </w:t>
      </w:r>
      <w:r w:rsidRPr="002325EC">
        <w:rPr>
          <w:rFonts w:ascii="Calibri" w:hAnsi="Calibri" w:cs="Calibri"/>
          <w:sz w:val="22"/>
          <w:szCs w:val="22"/>
        </w:rPr>
        <w:t xml:space="preserve">– </w:t>
      </w:r>
      <w:r w:rsidR="00FA594C">
        <w:rPr>
          <w:rFonts w:ascii="Calibri" w:hAnsi="Calibri" w:cs="Calibri"/>
          <w:sz w:val="22"/>
          <w:szCs w:val="22"/>
        </w:rPr>
        <w:t>po 14</w:t>
      </w:r>
      <w:r w:rsidR="0007577F">
        <w:rPr>
          <w:rFonts w:ascii="Calibri" w:hAnsi="Calibri" w:cs="Calibri"/>
          <w:sz w:val="22"/>
          <w:szCs w:val="22"/>
        </w:rPr>
        <w:t>. 12. 2026</w:t>
      </w:r>
      <w:r>
        <w:rPr>
          <w:rFonts w:ascii="Calibri" w:hAnsi="Calibri" w:cs="Calibri"/>
          <w:sz w:val="22"/>
          <w:szCs w:val="22"/>
        </w:rPr>
        <w:t xml:space="preserve"> od 15:00 hod.</w:t>
      </w:r>
    </w:p>
    <w:p w:rsidR="001F00CA" w:rsidRPr="00D92D90" w:rsidRDefault="001F00CA" w:rsidP="00D92D90">
      <w:pPr>
        <w:ind w:firstLine="708"/>
        <w:rPr>
          <w:rFonts w:ascii="Calibri" w:hAnsi="Calibri" w:cs="Calibri"/>
          <w:b/>
          <w:sz w:val="22"/>
          <w:szCs w:val="22"/>
        </w:rPr>
      </w:pPr>
      <w:r w:rsidRPr="003A4564">
        <w:rPr>
          <w:rFonts w:ascii="Calibri" w:hAnsi="Calibri" w:cs="Calibri"/>
          <w:b/>
          <w:sz w:val="22"/>
          <w:szCs w:val="22"/>
        </w:rPr>
        <w:t>Horempádem Benešovem – 30. ročník</w:t>
      </w:r>
      <w:r w:rsidRPr="003A4564">
        <w:rPr>
          <w:rFonts w:ascii="Calibri" w:hAnsi="Calibri" w:cs="Calibri"/>
          <w:sz w:val="22"/>
          <w:szCs w:val="22"/>
        </w:rPr>
        <w:t xml:space="preserve"> – </w:t>
      </w:r>
      <w:r w:rsidR="00FA594C">
        <w:rPr>
          <w:rFonts w:ascii="Calibri" w:hAnsi="Calibri" w:cs="Calibri"/>
          <w:sz w:val="22"/>
          <w:szCs w:val="22"/>
        </w:rPr>
        <w:t>14</w:t>
      </w:r>
      <w:r w:rsidR="000B61EB" w:rsidRPr="003A4564">
        <w:rPr>
          <w:rFonts w:ascii="Calibri" w:hAnsi="Calibri" w:cs="Calibri"/>
          <w:sz w:val="22"/>
          <w:szCs w:val="22"/>
        </w:rPr>
        <w:t>. června</w:t>
      </w:r>
      <w:r w:rsidR="0007577F">
        <w:rPr>
          <w:rFonts w:ascii="Calibri" w:hAnsi="Calibri" w:cs="Calibri"/>
          <w:sz w:val="22"/>
          <w:szCs w:val="22"/>
        </w:rPr>
        <w:t xml:space="preserve"> 2027</w:t>
      </w:r>
      <w:r w:rsidR="000B61EB" w:rsidRPr="003A4564">
        <w:rPr>
          <w:rFonts w:ascii="Calibri" w:hAnsi="Calibri" w:cs="Calibri"/>
          <w:sz w:val="22"/>
          <w:szCs w:val="22"/>
        </w:rPr>
        <w:t xml:space="preserve"> od 13:00</w:t>
      </w:r>
    </w:p>
    <w:p w:rsidR="004D4539" w:rsidRPr="001F00CA" w:rsidRDefault="001F00CA" w:rsidP="001F00CA">
      <w:pPr>
        <w:jc w:val="right"/>
        <w:rPr>
          <w:rFonts w:ascii="Calibri" w:hAnsi="Calibri" w:cs="Calibri"/>
          <w:sz w:val="22"/>
          <w:szCs w:val="22"/>
        </w:rPr>
      </w:pPr>
      <w:r w:rsidRPr="00154D95">
        <w:rPr>
          <w:rFonts w:ascii="Calibri" w:hAnsi="Calibri" w:cs="Calibri"/>
          <w:sz w:val="22"/>
          <w:szCs w:val="22"/>
        </w:rPr>
        <w:t xml:space="preserve">Mgr. </w:t>
      </w:r>
      <w:r>
        <w:rPr>
          <w:rFonts w:ascii="Calibri" w:hAnsi="Calibri" w:cs="Calibri"/>
          <w:sz w:val="22"/>
          <w:szCs w:val="22"/>
        </w:rPr>
        <w:t>Jan Křiklava</w:t>
      </w:r>
      <w:r w:rsidRPr="00154D95">
        <w:rPr>
          <w:rFonts w:ascii="Calibri" w:hAnsi="Calibri" w:cs="Calibri"/>
          <w:sz w:val="22"/>
          <w:szCs w:val="22"/>
        </w:rPr>
        <w:t xml:space="preserve"> - ředitel Z</w:t>
      </w:r>
      <w:r>
        <w:rPr>
          <w:rFonts w:ascii="Calibri" w:hAnsi="Calibri" w:cs="Calibri"/>
          <w:sz w:val="22"/>
          <w:szCs w:val="22"/>
        </w:rPr>
        <w:t>Š a MŠ</w:t>
      </w:r>
    </w:p>
    <w:sectPr w:rsidR="004D4539" w:rsidRPr="001F00CA" w:rsidSect="001F00CA">
      <w:headerReference w:type="default" r:id="rId7"/>
      <w:footerReference w:type="default" r:id="rId8"/>
      <w:pgSz w:w="11906" w:h="16838"/>
      <w:pgMar w:top="1827" w:right="991" w:bottom="899" w:left="709" w:header="540" w:footer="5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D86" w:rsidRDefault="00A15D86">
      <w:r>
        <w:separator/>
      </w:r>
    </w:p>
  </w:endnote>
  <w:endnote w:type="continuationSeparator" w:id="0">
    <w:p w:rsidR="00A15D86" w:rsidRDefault="00A15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DC8" w:rsidRDefault="00A15D86" w:rsidP="00B66902">
    <w:pPr>
      <w:pStyle w:val="Zpat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pict>
        <v:rect id="_x0000_i1025" style="width:0;height:1.5pt" o:hralign="center" o:hrstd="t" o:hr="t" fillcolor="#a7a6aa" stroked="f"/>
      </w:pict>
    </w:r>
  </w:p>
  <w:p w:rsidR="009D5DC8" w:rsidRDefault="009D5DC8" w:rsidP="00B66902">
    <w:pPr>
      <w:pStyle w:val="Zpat"/>
      <w:jc w:val="center"/>
      <w:rPr>
        <w:rFonts w:ascii="Arial Narrow" w:hAnsi="Arial Narrow"/>
        <w:sz w:val="20"/>
        <w:szCs w:val="20"/>
      </w:rPr>
    </w:pPr>
  </w:p>
  <w:p w:rsidR="00F376FC" w:rsidRPr="004D4539" w:rsidRDefault="00F376FC" w:rsidP="00B66902">
    <w:pPr>
      <w:pStyle w:val="Zpat"/>
      <w:jc w:val="center"/>
      <w:rPr>
        <w:rFonts w:ascii="Cambria" w:hAnsi="Cambria"/>
        <w:b/>
        <w:color w:val="808080"/>
        <w:sz w:val="20"/>
        <w:szCs w:val="20"/>
      </w:rPr>
    </w:pPr>
    <w:r w:rsidRPr="004D4539">
      <w:rPr>
        <w:rFonts w:ascii="Cambria" w:hAnsi="Cambria"/>
        <w:b/>
        <w:color w:val="808080"/>
        <w:sz w:val="20"/>
        <w:szCs w:val="20"/>
      </w:rPr>
      <w:t>www.</w:t>
    </w:r>
    <w:r w:rsidR="00A5772B" w:rsidRPr="004D4539">
      <w:rPr>
        <w:rFonts w:ascii="Cambria" w:hAnsi="Cambria"/>
        <w:b/>
        <w:color w:val="808080"/>
        <w:sz w:val="20"/>
        <w:szCs w:val="20"/>
      </w:rPr>
      <w:t>zsbenesovnc.cz</w:t>
    </w:r>
    <w:r w:rsidRPr="004D4539">
      <w:rPr>
        <w:rFonts w:ascii="Cambria" w:hAnsi="Cambria"/>
        <w:b/>
        <w:color w:val="808080"/>
        <w:sz w:val="20"/>
        <w:szCs w:val="20"/>
      </w:rPr>
      <w:tab/>
      <w:t xml:space="preserve"> </w:t>
    </w:r>
    <w:hyperlink r:id="rId1" w:history="1">
      <w:r w:rsidR="00A5772B" w:rsidRPr="004D4539">
        <w:rPr>
          <w:rStyle w:val="Hypertextovodkaz"/>
          <w:rFonts w:ascii="Cambria" w:hAnsi="Cambria"/>
          <w:b/>
          <w:color w:val="808080"/>
          <w:sz w:val="20"/>
          <w:szCs w:val="20"/>
        </w:rPr>
        <w:t>reditel@zsbenesovnc.cz</w:t>
      </w:r>
    </w:hyperlink>
    <w:r w:rsidRPr="004D4539">
      <w:rPr>
        <w:rFonts w:ascii="Cambria" w:hAnsi="Cambria"/>
        <w:b/>
        <w:color w:val="808080"/>
        <w:sz w:val="20"/>
        <w:szCs w:val="20"/>
      </w:rPr>
      <w:tab/>
      <w:t xml:space="preserve"> tel</w:t>
    </w:r>
    <w:r w:rsidR="00C35CC0">
      <w:rPr>
        <w:rFonts w:ascii="Cambria" w:hAnsi="Cambria"/>
        <w:b/>
        <w:color w:val="808080"/>
        <w:sz w:val="20"/>
        <w:szCs w:val="20"/>
      </w:rPr>
      <w:t xml:space="preserve">. </w:t>
    </w:r>
    <w:r w:rsidR="00A5772B" w:rsidRPr="004D4539">
      <w:rPr>
        <w:rStyle w:val="ff4fc0fs12"/>
        <w:rFonts w:ascii="Cambria" w:hAnsi="Cambria"/>
        <w:b/>
        <w:color w:val="808080"/>
        <w:sz w:val="20"/>
        <w:szCs w:val="20"/>
      </w:rPr>
      <w:t>380</w:t>
    </w:r>
    <w:r w:rsidR="00C35CC0">
      <w:rPr>
        <w:rStyle w:val="ff4fc0fs12"/>
        <w:rFonts w:ascii="Cambria" w:hAnsi="Cambria"/>
        <w:b/>
        <w:color w:val="808080"/>
        <w:sz w:val="20"/>
        <w:szCs w:val="20"/>
      </w:rPr>
      <w:t> </w:t>
    </w:r>
    <w:r w:rsidR="00A5772B" w:rsidRPr="004D4539">
      <w:rPr>
        <w:rStyle w:val="ff4fc0fs12"/>
        <w:rFonts w:ascii="Cambria" w:hAnsi="Cambria"/>
        <w:b/>
        <w:color w:val="808080"/>
        <w:sz w:val="20"/>
        <w:szCs w:val="20"/>
      </w:rPr>
      <w:t>322</w:t>
    </w:r>
    <w:r w:rsidR="00C35CC0">
      <w:rPr>
        <w:rStyle w:val="ff4fc0fs12"/>
        <w:rFonts w:ascii="Cambria" w:hAnsi="Cambria"/>
        <w:b/>
        <w:color w:val="808080"/>
        <w:sz w:val="20"/>
        <w:szCs w:val="20"/>
      </w:rPr>
      <w:t xml:space="preserve"> </w:t>
    </w:r>
    <w:r w:rsidR="00A5772B" w:rsidRPr="004D4539">
      <w:rPr>
        <w:rStyle w:val="ff4fc0fs12"/>
        <w:rFonts w:ascii="Cambria" w:hAnsi="Cambria"/>
        <w:b/>
        <w:color w:val="808080"/>
        <w:sz w:val="20"/>
        <w:szCs w:val="20"/>
      </w:rPr>
      <w:t>178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D86" w:rsidRDefault="00A15D86">
      <w:r>
        <w:separator/>
      </w:r>
    </w:p>
  </w:footnote>
  <w:footnote w:type="continuationSeparator" w:id="0">
    <w:p w:rsidR="00A15D86" w:rsidRDefault="00A15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DC8" w:rsidRDefault="00CF0DAB" w:rsidP="005C4DF1">
    <w:pPr>
      <w:pStyle w:val="Zhlav"/>
      <w:jc w:val="center"/>
      <w:rPr>
        <w:rFonts w:ascii="Cambria" w:hAnsi="Cambria" w:cs="Arial"/>
        <w:b/>
        <w:color w:val="808080"/>
      </w:rPr>
    </w:pPr>
    <w:r>
      <w:rPr>
        <w:rFonts w:ascii="Cambria" w:hAnsi="Cambria" w:cs="Arial"/>
        <w:b/>
        <w:noProof/>
        <w:color w:val="808080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45085</wp:posOffset>
          </wp:positionH>
          <wp:positionV relativeFrom="paragraph">
            <wp:posOffset>-47625</wp:posOffset>
          </wp:positionV>
          <wp:extent cx="1038225" cy="734060"/>
          <wp:effectExtent l="0" t="0" r="9525" b="8890"/>
          <wp:wrapTight wrapText="bothSides">
            <wp:wrapPolygon edited="0">
              <wp:start x="0" y="0"/>
              <wp:lineTo x="0" y="21301"/>
              <wp:lineTo x="21402" y="21301"/>
              <wp:lineTo x="21402" y="0"/>
              <wp:lineTo x="0" y="0"/>
            </wp:wrapPolygon>
          </wp:wrapTight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barva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B1D6D" w:rsidRPr="00BB1D6D" w:rsidRDefault="00A5772B" w:rsidP="005C4DF1">
    <w:pPr>
      <w:pStyle w:val="Zhlav"/>
      <w:jc w:val="center"/>
      <w:rPr>
        <w:rFonts w:ascii="Cambria" w:hAnsi="Cambria" w:cs="Arial"/>
        <w:b/>
        <w:color w:val="808080"/>
      </w:rPr>
    </w:pPr>
    <w:r w:rsidRPr="00BB1D6D">
      <w:rPr>
        <w:rFonts w:ascii="Cambria" w:hAnsi="Cambria" w:cs="Arial"/>
        <w:b/>
        <w:color w:val="808080"/>
      </w:rPr>
      <w:t>Zá</w:t>
    </w:r>
    <w:r w:rsidR="002C15C2" w:rsidRPr="00BB1D6D">
      <w:rPr>
        <w:rFonts w:ascii="Cambria" w:hAnsi="Cambria" w:cs="Arial"/>
        <w:b/>
        <w:color w:val="808080"/>
      </w:rPr>
      <w:t>kladní škola</w:t>
    </w:r>
    <w:r w:rsidR="005965C5" w:rsidRPr="00BB1D6D">
      <w:rPr>
        <w:rFonts w:ascii="Cambria" w:hAnsi="Cambria" w:cs="Arial"/>
        <w:b/>
        <w:color w:val="808080"/>
      </w:rPr>
      <w:t xml:space="preserve"> a Mateřská škola</w:t>
    </w:r>
    <w:r w:rsidR="003C75C4" w:rsidRPr="00BB1D6D">
      <w:rPr>
        <w:rFonts w:ascii="Cambria" w:hAnsi="Cambria" w:cs="Arial"/>
        <w:b/>
        <w:color w:val="808080"/>
      </w:rPr>
      <w:t xml:space="preserve"> Benešov nad Černou</w:t>
    </w:r>
  </w:p>
  <w:p w:rsidR="00A5772B" w:rsidRPr="00BB1D6D" w:rsidRDefault="002C15C2" w:rsidP="005C4DF1">
    <w:pPr>
      <w:pStyle w:val="Zhlav"/>
      <w:ind w:left="708" w:hanging="142"/>
      <w:jc w:val="center"/>
      <w:rPr>
        <w:rStyle w:val="ff4fc0fs12"/>
        <w:rFonts w:ascii="Cambria" w:hAnsi="Cambria" w:cs="Arial"/>
        <w:b/>
        <w:color w:val="808080"/>
        <w:sz w:val="20"/>
        <w:szCs w:val="20"/>
      </w:rPr>
    </w:pPr>
    <w:r w:rsidRPr="00BB1D6D">
      <w:rPr>
        <w:rFonts w:ascii="Cambria" w:hAnsi="Cambria" w:cs="Arial"/>
        <w:b/>
        <w:color w:val="808080"/>
        <w:sz w:val="20"/>
        <w:szCs w:val="20"/>
      </w:rPr>
      <w:t>Benešov nad Černou</w:t>
    </w:r>
    <w:r w:rsidR="0029387A" w:rsidRPr="00BB1D6D">
      <w:rPr>
        <w:rFonts w:ascii="Cambria" w:hAnsi="Cambria" w:cs="Arial"/>
        <w:b/>
        <w:color w:val="808080"/>
        <w:sz w:val="20"/>
        <w:szCs w:val="20"/>
      </w:rPr>
      <w:t xml:space="preserve"> 100</w:t>
    </w:r>
    <w:r w:rsidR="00BB1D6D">
      <w:rPr>
        <w:rFonts w:ascii="Cambria" w:hAnsi="Cambria" w:cs="Arial"/>
        <w:b/>
        <w:color w:val="808080"/>
        <w:sz w:val="20"/>
        <w:szCs w:val="20"/>
      </w:rPr>
      <w:t xml:space="preserve">, 382 82, </w:t>
    </w:r>
    <w:r w:rsidR="00A5772B" w:rsidRPr="00BB1D6D">
      <w:rPr>
        <w:rFonts w:ascii="Cambria" w:hAnsi="Cambria" w:cs="Arial"/>
        <w:b/>
        <w:color w:val="808080"/>
        <w:sz w:val="20"/>
        <w:szCs w:val="20"/>
      </w:rPr>
      <w:t xml:space="preserve">IČ </w:t>
    </w:r>
    <w:r w:rsidR="00A5772B" w:rsidRPr="00BB1D6D">
      <w:rPr>
        <w:rStyle w:val="ff4fc0fs12"/>
        <w:rFonts w:ascii="Cambria" w:hAnsi="Cambria" w:cs="Arial"/>
        <w:b/>
        <w:color w:val="808080"/>
        <w:sz w:val="20"/>
        <w:szCs w:val="20"/>
      </w:rPr>
      <w:t>00583766</w:t>
    </w:r>
    <w:r w:rsidR="001F00CA">
      <w:rPr>
        <w:rStyle w:val="ff4fc0fs12"/>
        <w:rFonts w:ascii="Cambria" w:hAnsi="Cambria" w:cs="Arial"/>
        <w:b/>
        <w:color w:val="808080"/>
        <w:sz w:val="20"/>
        <w:szCs w:val="20"/>
      </w:rPr>
      <w:t xml:space="preserve">, ID datové </w:t>
    </w:r>
    <w:r w:rsidR="00C35CC0">
      <w:rPr>
        <w:rStyle w:val="ff4fc0fs12"/>
        <w:rFonts w:ascii="Cambria" w:hAnsi="Cambria" w:cs="Arial"/>
        <w:b/>
        <w:color w:val="808080"/>
        <w:sz w:val="20"/>
        <w:szCs w:val="20"/>
      </w:rPr>
      <w:t>schránky zwm5w6t</w:t>
    </w:r>
  </w:p>
  <w:p w:rsidR="002C15C2" w:rsidRPr="00BB1D6D" w:rsidRDefault="00BB1D6D">
    <w:pPr>
      <w:pStyle w:val="Zhlav"/>
      <w:rPr>
        <w:rFonts w:ascii="Cambria" w:hAnsi="Cambria" w:cs="Arial"/>
        <w:b/>
        <w:color w:val="333333"/>
        <w:sz w:val="20"/>
        <w:szCs w:val="20"/>
      </w:rPr>
    </w:pPr>
    <w:r>
      <w:rPr>
        <w:rFonts w:ascii="Cambria" w:hAnsi="Cambria" w:cs="Arial"/>
        <w:b/>
        <w:noProof/>
        <w:color w:val="333333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1290651</wp:posOffset>
              </wp:positionH>
              <wp:positionV relativeFrom="paragraph">
                <wp:posOffset>76835</wp:posOffset>
              </wp:positionV>
              <wp:extent cx="4953663" cy="23854"/>
              <wp:effectExtent l="0" t="0" r="37465" b="33655"/>
              <wp:wrapNone/>
              <wp:docPr id="9" name="Přímá spojnic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953663" cy="23854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E39F94" id="Přímá spojnice 9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65pt,6.05pt" to="491.7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2509C"/>
    <w:multiLevelType w:val="multilevel"/>
    <w:tmpl w:val="47DC5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B652B"/>
    <w:multiLevelType w:val="hybridMultilevel"/>
    <w:tmpl w:val="4700416E"/>
    <w:lvl w:ilvl="0" w:tplc="3F142B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E2751"/>
    <w:multiLevelType w:val="hybridMultilevel"/>
    <w:tmpl w:val="9DC071E8"/>
    <w:lvl w:ilvl="0" w:tplc="3FBC60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D1083"/>
    <w:multiLevelType w:val="hybridMultilevel"/>
    <w:tmpl w:val="E0303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10228"/>
    <w:multiLevelType w:val="hybridMultilevel"/>
    <w:tmpl w:val="F056C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4619A"/>
    <w:multiLevelType w:val="hybridMultilevel"/>
    <w:tmpl w:val="C3AC4C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BB5F9A"/>
    <w:multiLevelType w:val="multilevel"/>
    <w:tmpl w:val="DE561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31A"/>
    <w:rsid w:val="00001AF6"/>
    <w:rsid w:val="0001465B"/>
    <w:rsid w:val="0001608D"/>
    <w:rsid w:val="000220EC"/>
    <w:rsid w:val="0002407A"/>
    <w:rsid w:val="00036685"/>
    <w:rsid w:val="00045E9A"/>
    <w:rsid w:val="00050902"/>
    <w:rsid w:val="00053E80"/>
    <w:rsid w:val="00054B37"/>
    <w:rsid w:val="00057175"/>
    <w:rsid w:val="00066108"/>
    <w:rsid w:val="0007577F"/>
    <w:rsid w:val="00087128"/>
    <w:rsid w:val="00091858"/>
    <w:rsid w:val="00093D83"/>
    <w:rsid w:val="000A1FF1"/>
    <w:rsid w:val="000B0B6C"/>
    <w:rsid w:val="000B166A"/>
    <w:rsid w:val="000B1C54"/>
    <w:rsid w:val="000B239F"/>
    <w:rsid w:val="000B56E1"/>
    <w:rsid w:val="000B61EB"/>
    <w:rsid w:val="000C531E"/>
    <w:rsid w:val="000D066E"/>
    <w:rsid w:val="000E1827"/>
    <w:rsid w:val="000E1A98"/>
    <w:rsid w:val="000F35BA"/>
    <w:rsid w:val="000F3AC5"/>
    <w:rsid w:val="000F422C"/>
    <w:rsid w:val="001341A3"/>
    <w:rsid w:val="00146803"/>
    <w:rsid w:val="00154D95"/>
    <w:rsid w:val="001800A1"/>
    <w:rsid w:val="00190D5E"/>
    <w:rsid w:val="00195FCA"/>
    <w:rsid w:val="0019759A"/>
    <w:rsid w:val="001A1572"/>
    <w:rsid w:val="001A36FC"/>
    <w:rsid w:val="001D63D7"/>
    <w:rsid w:val="001E01AF"/>
    <w:rsid w:val="001E1AD2"/>
    <w:rsid w:val="001E7775"/>
    <w:rsid w:val="001F00CA"/>
    <w:rsid w:val="001F62FF"/>
    <w:rsid w:val="00223172"/>
    <w:rsid w:val="002325EC"/>
    <w:rsid w:val="00237F73"/>
    <w:rsid w:val="00247551"/>
    <w:rsid w:val="00262FC4"/>
    <w:rsid w:val="00291F03"/>
    <w:rsid w:val="0029387A"/>
    <w:rsid w:val="002A1C10"/>
    <w:rsid w:val="002C15C2"/>
    <w:rsid w:val="002D3202"/>
    <w:rsid w:val="002E5069"/>
    <w:rsid w:val="00303870"/>
    <w:rsid w:val="00304B61"/>
    <w:rsid w:val="003068AD"/>
    <w:rsid w:val="00326B9D"/>
    <w:rsid w:val="00341E8E"/>
    <w:rsid w:val="00350549"/>
    <w:rsid w:val="0035752F"/>
    <w:rsid w:val="00370A8D"/>
    <w:rsid w:val="003934C3"/>
    <w:rsid w:val="003A2CFA"/>
    <w:rsid w:val="003A4564"/>
    <w:rsid w:val="003C1AFB"/>
    <w:rsid w:val="003C75C4"/>
    <w:rsid w:val="004154E9"/>
    <w:rsid w:val="00417798"/>
    <w:rsid w:val="00424E23"/>
    <w:rsid w:val="00440B2B"/>
    <w:rsid w:val="00444D6F"/>
    <w:rsid w:val="00455B40"/>
    <w:rsid w:val="00484AAB"/>
    <w:rsid w:val="00490DB0"/>
    <w:rsid w:val="0049448B"/>
    <w:rsid w:val="004B004C"/>
    <w:rsid w:val="004D4539"/>
    <w:rsid w:val="004D71B9"/>
    <w:rsid w:val="00530A67"/>
    <w:rsid w:val="00531002"/>
    <w:rsid w:val="00537818"/>
    <w:rsid w:val="00553BCE"/>
    <w:rsid w:val="005732EE"/>
    <w:rsid w:val="005965C5"/>
    <w:rsid w:val="005A6791"/>
    <w:rsid w:val="005A7142"/>
    <w:rsid w:val="005B4FFA"/>
    <w:rsid w:val="005C157A"/>
    <w:rsid w:val="005C4DF1"/>
    <w:rsid w:val="005D75AB"/>
    <w:rsid w:val="00620687"/>
    <w:rsid w:val="00631898"/>
    <w:rsid w:val="00633C54"/>
    <w:rsid w:val="00635389"/>
    <w:rsid w:val="00653726"/>
    <w:rsid w:val="0066025C"/>
    <w:rsid w:val="00687326"/>
    <w:rsid w:val="006979B6"/>
    <w:rsid w:val="006B09A4"/>
    <w:rsid w:val="006B4257"/>
    <w:rsid w:val="006C53BA"/>
    <w:rsid w:val="006C7CDA"/>
    <w:rsid w:val="006D338F"/>
    <w:rsid w:val="0070062B"/>
    <w:rsid w:val="00702531"/>
    <w:rsid w:val="00724647"/>
    <w:rsid w:val="00724AD6"/>
    <w:rsid w:val="0073340F"/>
    <w:rsid w:val="0073581E"/>
    <w:rsid w:val="007416F0"/>
    <w:rsid w:val="00750588"/>
    <w:rsid w:val="00783F40"/>
    <w:rsid w:val="00790FA8"/>
    <w:rsid w:val="0079291C"/>
    <w:rsid w:val="0079449B"/>
    <w:rsid w:val="007C7F6F"/>
    <w:rsid w:val="007D6E94"/>
    <w:rsid w:val="008007DF"/>
    <w:rsid w:val="00812224"/>
    <w:rsid w:val="008146E8"/>
    <w:rsid w:val="0083784A"/>
    <w:rsid w:val="0084098D"/>
    <w:rsid w:val="00844B8C"/>
    <w:rsid w:val="0086072E"/>
    <w:rsid w:val="00883671"/>
    <w:rsid w:val="00891F9F"/>
    <w:rsid w:val="008A493D"/>
    <w:rsid w:val="008A5E52"/>
    <w:rsid w:val="008C0F31"/>
    <w:rsid w:val="008C6B9F"/>
    <w:rsid w:val="008E411B"/>
    <w:rsid w:val="008E56C5"/>
    <w:rsid w:val="008E72EE"/>
    <w:rsid w:val="008F3A1C"/>
    <w:rsid w:val="00900929"/>
    <w:rsid w:val="00906976"/>
    <w:rsid w:val="00907083"/>
    <w:rsid w:val="009103E9"/>
    <w:rsid w:val="00917BE5"/>
    <w:rsid w:val="00927B88"/>
    <w:rsid w:val="00953CE0"/>
    <w:rsid w:val="009656FA"/>
    <w:rsid w:val="0097083A"/>
    <w:rsid w:val="009945A3"/>
    <w:rsid w:val="0099717C"/>
    <w:rsid w:val="009A531B"/>
    <w:rsid w:val="009D5C3C"/>
    <w:rsid w:val="009D5DC8"/>
    <w:rsid w:val="009E33BE"/>
    <w:rsid w:val="009E4EF9"/>
    <w:rsid w:val="009F4B97"/>
    <w:rsid w:val="009F5574"/>
    <w:rsid w:val="00A01324"/>
    <w:rsid w:val="00A045BE"/>
    <w:rsid w:val="00A04C1B"/>
    <w:rsid w:val="00A12293"/>
    <w:rsid w:val="00A15D86"/>
    <w:rsid w:val="00A22D6E"/>
    <w:rsid w:val="00A32752"/>
    <w:rsid w:val="00A54645"/>
    <w:rsid w:val="00A5772B"/>
    <w:rsid w:val="00A624B0"/>
    <w:rsid w:val="00A635A4"/>
    <w:rsid w:val="00AB4ADD"/>
    <w:rsid w:val="00AC6BAD"/>
    <w:rsid w:val="00AD4653"/>
    <w:rsid w:val="00AE38F0"/>
    <w:rsid w:val="00B05209"/>
    <w:rsid w:val="00B20727"/>
    <w:rsid w:val="00B21060"/>
    <w:rsid w:val="00B36DAA"/>
    <w:rsid w:val="00B52CE2"/>
    <w:rsid w:val="00B61A39"/>
    <w:rsid w:val="00B641E7"/>
    <w:rsid w:val="00B66902"/>
    <w:rsid w:val="00B72089"/>
    <w:rsid w:val="00B835FE"/>
    <w:rsid w:val="00B9421C"/>
    <w:rsid w:val="00B97A26"/>
    <w:rsid w:val="00B97B3E"/>
    <w:rsid w:val="00BA296E"/>
    <w:rsid w:val="00BA3542"/>
    <w:rsid w:val="00BB1D6D"/>
    <w:rsid w:val="00BB31A7"/>
    <w:rsid w:val="00BC18AF"/>
    <w:rsid w:val="00BE5BB6"/>
    <w:rsid w:val="00C0555D"/>
    <w:rsid w:val="00C06313"/>
    <w:rsid w:val="00C162DB"/>
    <w:rsid w:val="00C35CC0"/>
    <w:rsid w:val="00C47AA4"/>
    <w:rsid w:val="00C508BA"/>
    <w:rsid w:val="00C717BE"/>
    <w:rsid w:val="00C90E37"/>
    <w:rsid w:val="00CB075F"/>
    <w:rsid w:val="00CD2E50"/>
    <w:rsid w:val="00CD567A"/>
    <w:rsid w:val="00CE375F"/>
    <w:rsid w:val="00CF0DAB"/>
    <w:rsid w:val="00D135F7"/>
    <w:rsid w:val="00D31BD0"/>
    <w:rsid w:val="00D358E7"/>
    <w:rsid w:val="00D431A5"/>
    <w:rsid w:val="00D4338C"/>
    <w:rsid w:val="00D462F7"/>
    <w:rsid w:val="00D52052"/>
    <w:rsid w:val="00D53F23"/>
    <w:rsid w:val="00D71FCD"/>
    <w:rsid w:val="00D7331A"/>
    <w:rsid w:val="00D7630C"/>
    <w:rsid w:val="00D91028"/>
    <w:rsid w:val="00D92D90"/>
    <w:rsid w:val="00D930AA"/>
    <w:rsid w:val="00D94A97"/>
    <w:rsid w:val="00D97C00"/>
    <w:rsid w:val="00DA5F95"/>
    <w:rsid w:val="00DB6FB1"/>
    <w:rsid w:val="00DC3FF2"/>
    <w:rsid w:val="00DC77EA"/>
    <w:rsid w:val="00DF510C"/>
    <w:rsid w:val="00E07F32"/>
    <w:rsid w:val="00E10DBA"/>
    <w:rsid w:val="00E3260D"/>
    <w:rsid w:val="00E34FAF"/>
    <w:rsid w:val="00E40F4A"/>
    <w:rsid w:val="00E5050B"/>
    <w:rsid w:val="00E615A6"/>
    <w:rsid w:val="00E65B98"/>
    <w:rsid w:val="00EA3A8F"/>
    <w:rsid w:val="00EA5410"/>
    <w:rsid w:val="00EB00B7"/>
    <w:rsid w:val="00ED4433"/>
    <w:rsid w:val="00ED5744"/>
    <w:rsid w:val="00EE603C"/>
    <w:rsid w:val="00F31B75"/>
    <w:rsid w:val="00F338D9"/>
    <w:rsid w:val="00F370B5"/>
    <w:rsid w:val="00F376FC"/>
    <w:rsid w:val="00F42DF4"/>
    <w:rsid w:val="00F47429"/>
    <w:rsid w:val="00F479F5"/>
    <w:rsid w:val="00F652F3"/>
    <w:rsid w:val="00F70A16"/>
    <w:rsid w:val="00F75B63"/>
    <w:rsid w:val="00F8173B"/>
    <w:rsid w:val="00F83AB2"/>
    <w:rsid w:val="00F872F0"/>
    <w:rsid w:val="00F93D38"/>
    <w:rsid w:val="00FA396A"/>
    <w:rsid w:val="00FA594C"/>
    <w:rsid w:val="00FB2408"/>
    <w:rsid w:val="00FC6273"/>
    <w:rsid w:val="00FC77E8"/>
    <w:rsid w:val="00FE1D4A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C81226-90E7-477E-8E48-6AAC26FA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A493D"/>
    <w:rPr>
      <w:sz w:val="24"/>
      <w:szCs w:val="24"/>
    </w:rPr>
  </w:style>
  <w:style w:type="paragraph" w:styleId="Nadpis1">
    <w:name w:val="heading 1"/>
    <w:basedOn w:val="Normln"/>
    <w:next w:val="Normln"/>
    <w:qFormat/>
    <w:rsid w:val="00927B88"/>
    <w:pPr>
      <w:keepNext/>
      <w:outlineLvl w:val="0"/>
    </w:pPr>
    <w:rPr>
      <w:sz w:val="30"/>
      <w:szCs w:val="20"/>
    </w:rPr>
  </w:style>
  <w:style w:type="paragraph" w:styleId="Nadpis2">
    <w:name w:val="heading 2"/>
    <w:basedOn w:val="Normln"/>
    <w:next w:val="Normln"/>
    <w:qFormat/>
    <w:rsid w:val="0070062B"/>
    <w:pPr>
      <w:keepNext/>
      <w:jc w:val="center"/>
      <w:outlineLvl w:val="1"/>
    </w:pPr>
    <w:rPr>
      <w:sz w:val="36"/>
      <w:szCs w:val="20"/>
    </w:rPr>
  </w:style>
  <w:style w:type="paragraph" w:styleId="Nadpis3">
    <w:name w:val="heading 3"/>
    <w:basedOn w:val="Normln"/>
    <w:qFormat/>
    <w:rsid w:val="008A49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qFormat/>
    <w:rsid w:val="008A493D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66902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66902"/>
    <w:pPr>
      <w:tabs>
        <w:tab w:val="center" w:pos="4536"/>
        <w:tab w:val="right" w:pos="9072"/>
      </w:tabs>
    </w:pPr>
  </w:style>
  <w:style w:type="character" w:styleId="Hypertextovodkaz">
    <w:name w:val="Hyperlink"/>
    <w:rsid w:val="00B66902"/>
    <w:rPr>
      <w:color w:val="0000FF"/>
      <w:u w:val="single"/>
    </w:rPr>
  </w:style>
  <w:style w:type="paragraph" w:styleId="Textbubliny">
    <w:name w:val="Balloon Text"/>
    <w:basedOn w:val="Normln"/>
    <w:semiHidden/>
    <w:rsid w:val="00B66902"/>
    <w:rPr>
      <w:rFonts w:ascii="Tahoma" w:hAnsi="Tahoma" w:cs="Tahoma"/>
      <w:sz w:val="16"/>
      <w:szCs w:val="16"/>
    </w:rPr>
  </w:style>
  <w:style w:type="character" w:customStyle="1" w:styleId="ff4fc0fs12">
    <w:name w:val="ff4 fc0 fs12"/>
    <w:basedOn w:val="Standardnpsmoodstavce"/>
    <w:rsid w:val="00A5772B"/>
  </w:style>
  <w:style w:type="paragraph" w:styleId="Normlnweb">
    <w:name w:val="Normal (Web)"/>
    <w:basedOn w:val="Normln"/>
    <w:uiPriority w:val="99"/>
    <w:rsid w:val="008A493D"/>
    <w:pPr>
      <w:spacing w:before="100" w:beforeAutospacing="1" w:after="100" w:afterAutospacing="1"/>
    </w:pPr>
  </w:style>
  <w:style w:type="character" w:styleId="Siln">
    <w:name w:val="Strong"/>
    <w:qFormat/>
    <w:rsid w:val="008A493D"/>
    <w:rPr>
      <w:b/>
      <w:bCs/>
    </w:rPr>
  </w:style>
  <w:style w:type="character" w:customStyle="1" w:styleId="apple-converted-space">
    <w:name w:val="apple-converted-space"/>
    <w:basedOn w:val="Standardnpsmoodstavce"/>
    <w:rsid w:val="00ED5744"/>
  </w:style>
  <w:style w:type="table" w:styleId="Mkatabulky">
    <w:name w:val="Table Grid"/>
    <w:basedOn w:val="Normlntabulka"/>
    <w:rsid w:val="00A54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E375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ditel@zsbenesovn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%20-%20&#352;KOLA\&#352;VP%20BENE&#352;OV\&#352;VP-kontrolovan&#253;\ostatn&#237;%20dokumenty\hlavickovy%20papir%20ZS%20Bn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 ZS BnC</Template>
  <TotalTime>7105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EXISTENCIALIA s</vt:lpstr>
    </vt:vector>
  </TitlesOfParts>
  <Company>ZŠ Nepomucká</Company>
  <LinksUpToDate>false</LinksUpToDate>
  <CharactersWithSpaces>2041</CharactersWithSpaces>
  <SharedDoc>false</SharedDoc>
  <HLinks>
    <vt:vector size="6" baseType="variant">
      <vt:variant>
        <vt:i4>2031679</vt:i4>
      </vt:variant>
      <vt:variant>
        <vt:i4>0</vt:i4>
      </vt:variant>
      <vt:variant>
        <vt:i4>0</vt:i4>
      </vt:variant>
      <vt:variant>
        <vt:i4>5</vt:i4>
      </vt:variant>
      <vt:variant>
        <vt:lpwstr>mailto:reditel@zsbenesovnc.cz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EXISTENCIALIA s</dc:title>
  <dc:subject/>
  <dc:creator>JK</dc:creator>
  <cp:keywords/>
  <cp:lastModifiedBy>Jan Křiklava</cp:lastModifiedBy>
  <cp:revision>7</cp:revision>
  <cp:lastPrinted>2026-08-14T08:36:00Z</cp:lastPrinted>
  <dcterms:created xsi:type="dcterms:W3CDTF">2026-07-31T08:20:00Z</dcterms:created>
  <dcterms:modified xsi:type="dcterms:W3CDTF">2026-08-19T09:04:00Z</dcterms:modified>
</cp:coreProperties>
</file>