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FE7" w:rsidRPr="009D42F7" w:rsidRDefault="00163FE7" w:rsidP="00163FE7">
      <w:pPr>
        <w:pStyle w:val="Zhlav"/>
        <w:tabs>
          <w:tab w:val="left" w:pos="1708"/>
          <w:tab w:val="center" w:pos="4294"/>
        </w:tabs>
        <w:jc w:val="center"/>
        <w:rPr>
          <w:b/>
          <w:sz w:val="28"/>
          <w:szCs w:val="28"/>
        </w:rPr>
      </w:pPr>
      <w:r w:rsidRPr="009D42F7">
        <w:rPr>
          <w:b/>
          <w:sz w:val="28"/>
          <w:szCs w:val="28"/>
        </w:rPr>
        <w:t xml:space="preserve">Žádost zákonných zástupců o přijetí k předškolnímu vzdělávání </w:t>
      </w:r>
    </w:p>
    <w:p w:rsidR="00163FE7" w:rsidRPr="009D42F7" w:rsidRDefault="00163FE7" w:rsidP="00163FE7">
      <w:pPr>
        <w:pStyle w:val="Zhlav"/>
        <w:tabs>
          <w:tab w:val="left" w:pos="1708"/>
          <w:tab w:val="center" w:pos="4294"/>
        </w:tabs>
        <w:jc w:val="center"/>
      </w:pPr>
      <w:r w:rsidRPr="009D42F7">
        <w:t>do ZŠ a MŠ Benešov nad Černou, Benešov nad Černou 100, 382 82</w:t>
      </w:r>
    </w:p>
    <w:p w:rsidR="00163FE7" w:rsidRPr="009D42F7" w:rsidRDefault="00163FE7" w:rsidP="00163FE7">
      <w:pPr>
        <w:pStyle w:val="Bezmezer"/>
        <w:jc w:val="center"/>
      </w:pPr>
      <w:r w:rsidRPr="009D42F7">
        <w:rPr>
          <w:bCs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4420235</wp:posOffset>
                </wp:positionH>
                <wp:positionV relativeFrom="paragraph">
                  <wp:posOffset>96520</wp:posOffset>
                </wp:positionV>
                <wp:extent cx="2280920" cy="295275"/>
                <wp:effectExtent l="0" t="0" r="24130" b="28575"/>
                <wp:wrapSquare wrapText="bothSides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3FE7" w:rsidRPr="00CD67E3" w:rsidRDefault="00163FE7" w:rsidP="00163FE7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348.05pt;margin-top:7.6pt;width:179.6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">
                <v:textbox>
                  <w:txbxContent>
                    <w:p w:rsidR="00163FE7" w:rsidRPr="00CD67E3" w:rsidRDefault="00163FE7" w:rsidP="00163FE7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D42F7">
        <w:rPr>
          <w:bCs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ragraph">
                  <wp:posOffset>93980</wp:posOffset>
                </wp:positionV>
                <wp:extent cx="1296035" cy="295275"/>
                <wp:effectExtent l="12065" t="10795" r="6350" b="825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3FE7" w:rsidRPr="00CD67E3" w:rsidRDefault="00163FE7" w:rsidP="00163FE7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27" type="#_x0000_t202" style="position:absolute;left:0;text-align:left;margin-left:93.35pt;margin-top:7.4pt;width:102.05pt;height:2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">
                <v:textbox>
                  <w:txbxContent>
                    <w:p w:rsidR="00163FE7" w:rsidRPr="00CD67E3" w:rsidRDefault="00163FE7" w:rsidP="00163FE7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3FE7" w:rsidRPr="009D42F7" w:rsidRDefault="00163FE7" w:rsidP="00163FE7">
      <w:pPr>
        <w:pStyle w:val="Bezmezer"/>
        <w:rPr>
          <w:rStyle w:val="Siln"/>
          <w:b w:val="0"/>
          <w:i/>
          <w:sz w:val="24"/>
          <w:szCs w:val="24"/>
        </w:rPr>
      </w:pPr>
      <w:r w:rsidRPr="009D42F7">
        <w:rPr>
          <w:rStyle w:val="Siln"/>
          <w:b w:val="0"/>
          <w:i/>
          <w:sz w:val="24"/>
          <w:szCs w:val="24"/>
        </w:rPr>
        <w:t xml:space="preserve">Datum doručení:        </w:t>
      </w:r>
      <w:r w:rsidRPr="009D42F7">
        <w:rPr>
          <w:rStyle w:val="Siln"/>
          <w:i/>
          <w:sz w:val="24"/>
          <w:szCs w:val="24"/>
        </w:rPr>
        <w:t>Registrační číslo žádosti:</w:t>
      </w:r>
      <w:r w:rsidRPr="009D42F7">
        <w:rPr>
          <w:rStyle w:val="Siln"/>
          <w:b w:val="0"/>
          <w:i/>
          <w:sz w:val="24"/>
          <w:szCs w:val="24"/>
        </w:rPr>
        <w:t xml:space="preserve">   </w:t>
      </w:r>
    </w:p>
    <w:p w:rsidR="00163FE7" w:rsidRPr="009D42F7" w:rsidRDefault="00163FE7" w:rsidP="00163FE7">
      <w:pPr>
        <w:pStyle w:val="Bezmezer"/>
        <w:rPr>
          <w:rStyle w:val="Siln"/>
          <w:b w:val="0"/>
          <w:i/>
          <w:sz w:val="14"/>
          <w:szCs w:val="24"/>
        </w:rPr>
      </w:pPr>
    </w:p>
    <w:p w:rsidR="00163FE7" w:rsidRPr="009D42F7" w:rsidRDefault="00163FE7" w:rsidP="00163FE7">
      <w:pPr>
        <w:pStyle w:val="Bezmezer"/>
        <w:rPr>
          <w:bCs/>
          <w:i/>
          <w:sz w:val="2"/>
          <w:szCs w:val="2"/>
        </w:rPr>
      </w:pPr>
    </w:p>
    <w:p w:rsidR="00163FE7" w:rsidRPr="009D42F7" w:rsidRDefault="00163FE7" w:rsidP="00163FE7">
      <w:pPr>
        <w:pStyle w:val="Default"/>
        <w:spacing w:before="240"/>
        <w:jc w:val="both"/>
      </w:pPr>
      <w:r w:rsidRPr="009D42F7">
        <w:t xml:space="preserve">Rodiče dítěte/zákonní zástupci: </w:t>
      </w:r>
      <w:r w:rsidRPr="009D42F7">
        <w:tab/>
        <w:t>………………………………… a ….………………………………</w:t>
      </w:r>
    </w:p>
    <w:p w:rsidR="00163FE7" w:rsidRPr="009D42F7" w:rsidRDefault="00163FE7" w:rsidP="00163FE7">
      <w:pPr>
        <w:pStyle w:val="Default"/>
        <w:spacing w:before="240" w:after="100" w:afterAutospacing="1"/>
        <w:jc w:val="both"/>
        <w:rPr>
          <w:b/>
          <w:i/>
          <w:szCs w:val="22"/>
        </w:rPr>
      </w:pPr>
      <w:r w:rsidRPr="009D42F7">
        <w:rPr>
          <w:b/>
          <w:i/>
          <w:szCs w:val="22"/>
        </w:rPr>
        <w:t xml:space="preserve">podle ustanovení § 34 zákona č.561/2004 Sb., o předškolním, základním, středním, vyšším odborném a jiném vzdělávání (školský zákon), ve znění pozdějších předpisů, žádají o přijetí k předškolnímu vzdělávání </w:t>
      </w: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3"/>
        <w:gridCol w:w="2201"/>
        <w:gridCol w:w="2494"/>
        <w:gridCol w:w="471"/>
        <w:gridCol w:w="1367"/>
        <w:gridCol w:w="2254"/>
      </w:tblGrid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Jméno a příjmení</w:t>
            </w: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dítěte:</w:t>
            </w:r>
          </w:p>
        </w:tc>
        <w:tc>
          <w:tcPr>
            <w:tcW w:w="4695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Datum narození:</w:t>
            </w:r>
          </w:p>
        </w:tc>
        <w:tc>
          <w:tcPr>
            <w:tcW w:w="2253" w:type="dxa"/>
          </w:tcPr>
          <w:p w:rsidR="00163FE7" w:rsidRPr="009D42F7" w:rsidRDefault="00163FE7" w:rsidP="00163FE7">
            <w:pPr>
              <w:rPr>
                <w:sz w:val="22"/>
                <w:szCs w:val="22"/>
              </w:rPr>
            </w:pPr>
          </w:p>
        </w:tc>
      </w:tr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Místo narození:</w:t>
            </w:r>
          </w:p>
        </w:tc>
        <w:tc>
          <w:tcPr>
            <w:tcW w:w="4695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Rodné číslo:</w:t>
            </w:r>
          </w:p>
        </w:tc>
        <w:tc>
          <w:tcPr>
            <w:tcW w:w="2253" w:type="dxa"/>
          </w:tcPr>
          <w:p w:rsidR="00163FE7" w:rsidRPr="009D42F7" w:rsidRDefault="00163FE7" w:rsidP="00163FE7">
            <w:pPr>
              <w:rPr>
                <w:sz w:val="22"/>
                <w:szCs w:val="22"/>
              </w:rPr>
            </w:pPr>
          </w:p>
        </w:tc>
      </w:tr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Státní občanství:</w:t>
            </w:r>
          </w:p>
        </w:tc>
        <w:tc>
          <w:tcPr>
            <w:tcW w:w="4695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proofErr w:type="spellStart"/>
            <w:r w:rsidRPr="009D42F7">
              <w:rPr>
                <w:sz w:val="22"/>
                <w:szCs w:val="22"/>
              </w:rPr>
              <w:t>Zdr</w:t>
            </w:r>
            <w:proofErr w:type="spellEnd"/>
            <w:r w:rsidRPr="009D42F7">
              <w:rPr>
                <w:sz w:val="22"/>
                <w:szCs w:val="22"/>
              </w:rPr>
              <w:t>. pojišťovna:</w:t>
            </w: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</w:tcPr>
          <w:p w:rsidR="00163FE7" w:rsidRPr="009D42F7" w:rsidRDefault="00163FE7" w:rsidP="00163FE7">
            <w:pPr>
              <w:rPr>
                <w:sz w:val="22"/>
                <w:szCs w:val="22"/>
              </w:rPr>
            </w:pPr>
          </w:p>
        </w:tc>
      </w:tr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Mateřský jazyk:</w:t>
            </w:r>
          </w:p>
        </w:tc>
        <w:tc>
          <w:tcPr>
            <w:tcW w:w="4695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</w:tcPr>
          <w:p w:rsidR="00163FE7" w:rsidRPr="009D42F7" w:rsidRDefault="00163FE7" w:rsidP="00163FE7">
            <w:pPr>
              <w:rPr>
                <w:sz w:val="22"/>
                <w:szCs w:val="22"/>
              </w:rPr>
            </w:pPr>
          </w:p>
        </w:tc>
      </w:tr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Trvalé bydliště:</w:t>
            </w: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PSČ:</w:t>
            </w:r>
          </w:p>
        </w:tc>
        <w:tc>
          <w:tcPr>
            <w:tcW w:w="8787" w:type="dxa"/>
            <w:gridSpan w:val="5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 </w:t>
            </w:r>
          </w:p>
        </w:tc>
      </w:tr>
      <w:tr w:rsidR="00163FE7" w:rsidRPr="009D42F7" w:rsidTr="009D42F7">
        <w:trPr>
          <w:trHeight w:val="424"/>
        </w:trPr>
        <w:tc>
          <w:tcPr>
            <w:tcW w:w="1833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Docházka od:</w:t>
            </w:r>
          </w:p>
        </w:tc>
        <w:tc>
          <w:tcPr>
            <w:tcW w:w="2201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Požadovaná délka docházky:</w:t>
            </w:r>
          </w:p>
        </w:tc>
        <w:tc>
          <w:tcPr>
            <w:tcW w:w="3621" w:type="dxa"/>
            <w:gridSpan w:val="2"/>
          </w:tcPr>
          <w:p w:rsidR="00163FE7" w:rsidRPr="009D42F7" w:rsidRDefault="00163FE7" w:rsidP="00163FE7">
            <w:pPr>
              <w:rPr>
                <w:sz w:val="22"/>
                <w:szCs w:val="22"/>
              </w:rPr>
            </w:pPr>
          </w:p>
        </w:tc>
      </w:tr>
    </w:tbl>
    <w:p w:rsidR="00163FE7" w:rsidRPr="009D42F7" w:rsidRDefault="00163FE7" w:rsidP="00163FE7">
      <w:pPr>
        <w:pStyle w:val="Default"/>
        <w:jc w:val="both"/>
        <w:rPr>
          <w:b/>
        </w:rPr>
      </w:pPr>
      <w:r w:rsidRPr="009D42F7">
        <w:rPr>
          <w:b/>
        </w:rPr>
        <w:t>Zákonní zástupci dítěte:</w:t>
      </w:r>
    </w:p>
    <w:tbl>
      <w:tblPr>
        <w:tblW w:w="10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2"/>
        <w:gridCol w:w="832"/>
        <w:gridCol w:w="1528"/>
        <w:gridCol w:w="1448"/>
        <w:gridCol w:w="4798"/>
      </w:tblGrid>
      <w:tr w:rsidR="00163FE7" w:rsidRPr="009D42F7" w:rsidTr="009D42F7">
        <w:trPr>
          <w:trHeight w:val="373"/>
        </w:trPr>
        <w:tc>
          <w:tcPr>
            <w:tcW w:w="10618" w:type="dxa"/>
            <w:gridSpan w:val="5"/>
            <w:shd w:val="clear" w:color="auto" w:fill="F2F2F2"/>
          </w:tcPr>
          <w:p w:rsidR="00163FE7" w:rsidRPr="009D42F7" w:rsidRDefault="00163FE7" w:rsidP="00163FE7">
            <w:pPr>
              <w:pStyle w:val="Nadpis2"/>
              <w:rPr>
                <w:b/>
                <w:bCs/>
                <w:sz w:val="22"/>
                <w:szCs w:val="22"/>
                <w:u w:val="single"/>
              </w:rPr>
            </w:pPr>
            <w:r w:rsidRPr="009D42F7">
              <w:rPr>
                <w:b/>
                <w:sz w:val="28"/>
                <w:szCs w:val="22"/>
              </w:rPr>
              <w:t>MATKA</w:t>
            </w: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Příjmení a jméno: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621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Adresa trvalého pobytu (včetně PSČ), doručovací: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Telefon:</w:t>
            </w:r>
          </w:p>
        </w:tc>
        <w:tc>
          <w:tcPr>
            <w:tcW w:w="2360" w:type="dxa"/>
            <w:gridSpan w:val="2"/>
          </w:tcPr>
          <w:p w:rsidR="00163FE7" w:rsidRPr="009D42F7" w:rsidRDefault="00163FE7" w:rsidP="00163FE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:rsidR="00163FE7" w:rsidRPr="009D42F7" w:rsidRDefault="00163FE7" w:rsidP="00163FE7">
            <w:pPr>
              <w:jc w:val="right"/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E-mail:</w:t>
            </w:r>
          </w:p>
        </w:tc>
        <w:tc>
          <w:tcPr>
            <w:tcW w:w="4797" w:type="dxa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Zaměstnána:</w:t>
            </w:r>
          </w:p>
        </w:tc>
        <w:tc>
          <w:tcPr>
            <w:tcW w:w="2360" w:type="dxa"/>
            <w:gridSpan w:val="2"/>
          </w:tcPr>
          <w:p w:rsidR="00163FE7" w:rsidRPr="009D42F7" w:rsidRDefault="00163FE7" w:rsidP="00163FE7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9D42F7">
              <w:rPr>
                <w:bCs/>
                <w:sz w:val="22"/>
                <w:szCs w:val="22"/>
              </w:rPr>
              <w:t>ANO     x     NE</w:t>
            </w:r>
            <w:proofErr w:type="gramEnd"/>
          </w:p>
        </w:tc>
        <w:tc>
          <w:tcPr>
            <w:tcW w:w="1448" w:type="dxa"/>
          </w:tcPr>
          <w:p w:rsidR="00163FE7" w:rsidRPr="009D42F7" w:rsidRDefault="00163FE7" w:rsidP="00163FE7">
            <w:pPr>
              <w:jc w:val="right"/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jako:</w:t>
            </w:r>
          </w:p>
        </w:tc>
        <w:tc>
          <w:tcPr>
            <w:tcW w:w="4797" w:type="dxa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Název a adresa zaměstnavatele: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844" w:type="dxa"/>
            <w:gridSpan w:val="2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Na rodičovské dovolené:</w:t>
            </w: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Nezaměstnaná v domácnosti:</w:t>
            </w:r>
          </w:p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Nezaměstnaná:</w:t>
            </w:r>
          </w:p>
        </w:tc>
        <w:tc>
          <w:tcPr>
            <w:tcW w:w="7773" w:type="dxa"/>
            <w:gridSpan w:val="3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  <w:proofErr w:type="gramStart"/>
            <w:r w:rsidRPr="009D42F7">
              <w:rPr>
                <w:bCs/>
                <w:sz w:val="22"/>
                <w:szCs w:val="22"/>
              </w:rPr>
              <w:t>ANO     x     NE</w:t>
            </w:r>
            <w:proofErr w:type="gramEnd"/>
            <w:r w:rsidRPr="009D42F7">
              <w:rPr>
                <w:bCs/>
                <w:sz w:val="22"/>
                <w:szCs w:val="22"/>
              </w:rPr>
              <w:t xml:space="preserve">        do: </w:t>
            </w:r>
          </w:p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  <w:proofErr w:type="gramStart"/>
            <w:r w:rsidRPr="009D42F7">
              <w:rPr>
                <w:bCs/>
                <w:sz w:val="22"/>
                <w:szCs w:val="22"/>
              </w:rPr>
              <w:t>ANO     x     NE</w:t>
            </w:r>
            <w:proofErr w:type="gramEnd"/>
          </w:p>
          <w:p w:rsidR="00163FE7" w:rsidRPr="009D42F7" w:rsidRDefault="00163FE7" w:rsidP="00163FE7">
            <w:pPr>
              <w:rPr>
                <w:bCs/>
                <w:sz w:val="22"/>
                <w:szCs w:val="22"/>
              </w:rPr>
            </w:pPr>
            <w:proofErr w:type="gramStart"/>
            <w:r w:rsidRPr="009D42F7">
              <w:rPr>
                <w:bCs/>
                <w:sz w:val="22"/>
                <w:szCs w:val="22"/>
              </w:rPr>
              <w:t>ANO     x     NE</w:t>
            </w:r>
            <w:proofErr w:type="gramEnd"/>
            <w:r w:rsidRPr="009D42F7">
              <w:rPr>
                <w:bCs/>
                <w:sz w:val="22"/>
                <w:szCs w:val="22"/>
              </w:rPr>
              <w:t xml:space="preserve">       počítá se zaměstnáním od:    </w:t>
            </w:r>
          </w:p>
        </w:tc>
      </w:tr>
      <w:tr w:rsidR="00163FE7" w:rsidRPr="009D42F7" w:rsidTr="009D42F7">
        <w:trPr>
          <w:trHeight w:val="373"/>
        </w:trPr>
        <w:tc>
          <w:tcPr>
            <w:tcW w:w="10618" w:type="dxa"/>
            <w:gridSpan w:val="5"/>
            <w:shd w:val="clear" w:color="auto" w:fill="F2F2F2"/>
          </w:tcPr>
          <w:p w:rsidR="00163FE7" w:rsidRPr="009D42F7" w:rsidRDefault="00163FE7" w:rsidP="00163FE7">
            <w:pPr>
              <w:pStyle w:val="Nadpis2"/>
              <w:rPr>
                <w:b/>
                <w:bCs/>
                <w:sz w:val="22"/>
                <w:szCs w:val="22"/>
                <w:u w:val="single"/>
              </w:rPr>
            </w:pPr>
            <w:r w:rsidRPr="009D42F7">
              <w:rPr>
                <w:b/>
                <w:sz w:val="28"/>
                <w:szCs w:val="22"/>
              </w:rPr>
              <w:t>OTEC</w:t>
            </w: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Příjmení a jméno: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621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Adresa trvalého pobytu (včetně PSČ), doručovací: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Telefon:</w:t>
            </w:r>
          </w:p>
        </w:tc>
        <w:tc>
          <w:tcPr>
            <w:tcW w:w="2360" w:type="dxa"/>
            <w:gridSpan w:val="2"/>
          </w:tcPr>
          <w:p w:rsidR="00163FE7" w:rsidRPr="009D42F7" w:rsidRDefault="00163FE7" w:rsidP="00163FE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:rsidR="00163FE7" w:rsidRPr="009D42F7" w:rsidRDefault="00163FE7" w:rsidP="00163FE7">
            <w:pPr>
              <w:jc w:val="right"/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E-mail:</w:t>
            </w:r>
          </w:p>
        </w:tc>
        <w:tc>
          <w:tcPr>
            <w:tcW w:w="4797" w:type="dxa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Zaměstnán:</w:t>
            </w:r>
          </w:p>
        </w:tc>
        <w:tc>
          <w:tcPr>
            <w:tcW w:w="2360" w:type="dxa"/>
            <w:gridSpan w:val="2"/>
          </w:tcPr>
          <w:p w:rsidR="00163FE7" w:rsidRPr="009D42F7" w:rsidRDefault="00163FE7" w:rsidP="00163FE7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9D42F7">
              <w:rPr>
                <w:bCs/>
                <w:sz w:val="22"/>
                <w:szCs w:val="22"/>
              </w:rPr>
              <w:t>ANO     x     NE</w:t>
            </w:r>
            <w:proofErr w:type="gramEnd"/>
          </w:p>
        </w:tc>
        <w:tc>
          <w:tcPr>
            <w:tcW w:w="1448" w:type="dxa"/>
          </w:tcPr>
          <w:p w:rsidR="00163FE7" w:rsidRPr="009D42F7" w:rsidRDefault="00163FE7" w:rsidP="00163FE7">
            <w:pPr>
              <w:jc w:val="right"/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jako:</w:t>
            </w:r>
          </w:p>
        </w:tc>
        <w:tc>
          <w:tcPr>
            <w:tcW w:w="4797" w:type="dxa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163FE7" w:rsidRPr="009D42F7" w:rsidTr="009D42F7">
        <w:trPr>
          <w:trHeight w:val="354"/>
        </w:trPr>
        <w:tc>
          <w:tcPr>
            <w:tcW w:w="2012" w:type="dxa"/>
          </w:tcPr>
          <w:p w:rsidR="00163FE7" w:rsidRPr="009D42F7" w:rsidRDefault="00163FE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Název a adresa zaměstnavatele:</w:t>
            </w:r>
          </w:p>
        </w:tc>
        <w:tc>
          <w:tcPr>
            <w:tcW w:w="8605" w:type="dxa"/>
            <w:gridSpan w:val="4"/>
          </w:tcPr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:rsidR="00163FE7" w:rsidRPr="009D42F7" w:rsidRDefault="00163FE7" w:rsidP="00163FE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163FE7" w:rsidRPr="009D42F7" w:rsidRDefault="00163FE7" w:rsidP="00163FE7">
      <w:pPr>
        <w:pStyle w:val="Default"/>
        <w:spacing w:before="240"/>
        <w:jc w:val="both"/>
        <w:rPr>
          <w:b/>
        </w:rPr>
      </w:pPr>
    </w:p>
    <w:p w:rsidR="00163FE7" w:rsidRPr="009D42F7" w:rsidRDefault="00163FE7" w:rsidP="00163FE7">
      <w:pPr>
        <w:pStyle w:val="Default"/>
        <w:spacing w:before="240"/>
        <w:jc w:val="both"/>
      </w:pPr>
      <w:r w:rsidRPr="009D42F7">
        <w:lastRenderedPageBreak/>
        <w:t>Vyjádření rodičů o zdravotním stavu dítěte:</w:t>
      </w:r>
    </w:p>
    <w:p w:rsidR="00163FE7" w:rsidRPr="009D42F7" w:rsidRDefault="00163FE7" w:rsidP="00163FE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</w:pPr>
    </w:p>
    <w:p w:rsidR="00163FE7" w:rsidRPr="009D42F7" w:rsidRDefault="00163FE7" w:rsidP="00163FE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</w:pPr>
    </w:p>
    <w:p w:rsidR="00163FE7" w:rsidRPr="009D42F7" w:rsidRDefault="00163FE7" w:rsidP="00163FE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</w:pPr>
    </w:p>
    <w:p w:rsidR="00163FE7" w:rsidRPr="009D42F7" w:rsidRDefault="00D94908" w:rsidP="00163FE7">
      <w:pPr>
        <w:pStyle w:val="Default"/>
        <w:spacing w:before="240"/>
        <w:jc w:val="both"/>
      </w:pPr>
      <w:r>
        <w:pict>
          <v:rect id="_x0000_i1025" style="width:0;height:1.5pt" o:hralign="center" o:hrstd="t" o:hr="t" fillcolor="#a0a0a0" stroked="f"/>
        </w:pict>
      </w:r>
    </w:p>
    <w:p w:rsidR="00163FE7" w:rsidRPr="009D42F7" w:rsidRDefault="00163FE7" w:rsidP="00163FE7">
      <w:r w:rsidRPr="009D42F7">
        <w:t xml:space="preserve">Dáváme svůj souhlas ZŠ a MŠ Benešov nad Černou k tomu, aby evidovala osobní údaje a osobní citlivé údaje naše i našeho dítěte (včetně rodného čísla dítěte) ve smyslu všech ustanovení zákona č. 101/2000 Sb., o ochraně osobních údajů, v platném znění, ve smyslu Evropského nařízení ke GDPR. a zákona č. 133/2000 Sb., o evidenci obyvatel a rodných číslech, v platném znění. Svůj souhlas poskytujeme pro účely vedení povinné dokumentace školy podle zákona č. 561/2004 Sb., školský zákon v platném znění, vedení nezbytné zdravotní dokumentace a psychologických a jiných vyšetření, pro mimoškolní akce školy (škola v přírodě), úrazové pojištění dětí a pro jiné účely související s běžným chodem školy (např. zveřejňování údajů a fotografií dítěte v propagačních materiálech školy včetně internetových stránek školy). Souhlas poskytujeme na celé období předškolní docházky dítěte na této škole a na zákonem stanovenou dobu, po kterou se tato dokumentace ve škole archivuje. Souhlas poskytujeme pouze uvedené škole, která bez zákonem stanovených případů nesmí tyto osobní a citlivé osobní údaje poskytnout dalším osobám a úřadům. </w:t>
      </w:r>
    </w:p>
    <w:p w:rsidR="00163FE7" w:rsidRPr="009D42F7" w:rsidRDefault="00163FE7" w:rsidP="00163FE7">
      <w:r w:rsidRPr="009D42F7">
        <w:t>Byl jsem poučen o právech podle zákona č. 101/2000 Sb. a ve smyslu Evropského nařízení ke GDPR.</w:t>
      </w:r>
    </w:p>
    <w:p w:rsidR="00163FE7" w:rsidRPr="009D42F7" w:rsidRDefault="00D94908" w:rsidP="00163FE7">
      <w:pPr>
        <w:spacing w:after="60"/>
        <w:jc w:val="both"/>
        <w:rPr>
          <w:sz w:val="10"/>
          <w:szCs w:val="10"/>
        </w:rPr>
      </w:pPr>
      <w:r>
        <w:pict>
          <v:rect id="_x0000_i1026" style="width:0;height:1.5pt" o:hralign="center" o:hrstd="t" o:hr="t" fillcolor="#a0a0a0" stroked="f"/>
        </w:pict>
      </w:r>
    </w:p>
    <w:p w:rsidR="00163FE7" w:rsidRPr="009D42F7" w:rsidRDefault="00163FE7" w:rsidP="00163FE7">
      <w:pPr>
        <w:pStyle w:val="Default"/>
        <w:spacing w:before="240"/>
      </w:pPr>
      <w:r w:rsidRPr="009D42F7">
        <w:t>V Benešově nad Černou dne:</w:t>
      </w:r>
      <w:r w:rsidRPr="009D42F7">
        <w:tab/>
        <w:t>………………. Podpisy zákonných zástupců:……………</w:t>
      </w:r>
      <w:proofErr w:type="gramStart"/>
      <w:r w:rsidRPr="009D42F7">
        <w:t>…...…</w:t>
      </w:r>
      <w:proofErr w:type="gramEnd"/>
      <w:r w:rsidRPr="009D42F7">
        <w:t>…………..</w:t>
      </w:r>
    </w:p>
    <w:p w:rsidR="00163FE7" w:rsidRPr="009D42F7" w:rsidRDefault="00D94908" w:rsidP="00163FE7">
      <w:pPr>
        <w:spacing w:after="60"/>
      </w:pPr>
      <w:r>
        <w:pict>
          <v:rect id="_x0000_i1027" style="width:0;height:1.5pt" o:hralign="center" o:hrstd="t" o:hr="t" fillcolor="#a0a0a0" stroked="f"/>
        </w:pict>
      </w:r>
    </w:p>
    <w:p w:rsidR="00163FE7" w:rsidRPr="009D42F7" w:rsidRDefault="00163FE7" w:rsidP="00163FE7">
      <w:pPr>
        <w:pStyle w:val="Default"/>
        <w:rPr>
          <w:bCs/>
          <w:i/>
          <w:color w:val="auto"/>
          <w:sz w:val="2"/>
          <w:szCs w:val="2"/>
        </w:rPr>
      </w:pPr>
    </w:p>
    <w:p w:rsidR="00163FE7" w:rsidRPr="009D42F7" w:rsidRDefault="00163FE7" w:rsidP="00163FE7">
      <w:pPr>
        <w:pStyle w:val="Default"/>
        <w:rPr>
          <w:bCs/>
          <w:i/>
          <w:color w:val="auto"/>
          <w:sz w:val="2"/>
          <w:szCs w:val="2"/>
        </w:rPr>
      </w:pPr>
    </w:p>
    <w:p w:rsidR="00163FE7" w:rsidRPr="009D42F7" w:rsidRDefault="00163FE7" w:rsidP="00163FE7">
      <w:pPr>
        <w:spacing w:before="120"/>
      </w:pPr>
      <w:r w:rsidRPr="009D42F7">
        <w:t xml:space="preserve">O přijetí rozhodne ředitel školy ve správním řízení do 30 dnů od podání žádosti. Rozhodnutí o přijetí bude dle. § 183, odst. 2 Školského zákona č. 561/2004 </w:t>
      </w:r>
      <w:proofErr w:type="spellStart"/>
      <w:r w:rsidRPr="009D42F7">
        <w:t>Sb</w:t>
      </w:r>
      <w:proofErr w:type="spellEnd"/>
      <w:r w:rsidRPr="009D42F7">
        <w:t xml:space="preserve"> oznámeno zveřejněním seznamu přijatých i nepřijatých dětí na vchodových dveřích do MŠ tak, aby bylo čitelné zvenčí a rodiče nemuseli vstupovat do prostor MŠ po dobu 15 dnů. V seznamu nebudou uvedena jména, děti zde budou uvedeny pod registračními čísly. Pro tyto účely Vaší žádosti </w:t>
      </w:r>
      <w:r w:rsidRPr="009D42F7">
        <w:rPr>
          <w:u w:val="single"/>
        </w:rPr>
        <w:t>přiděluji výše uvedené registrační číslo</w:t>
      </w:r>
      <w:r w:rsidRPr="009D42F7">
        <w:t>.</w:t>
      </w:r>
      <w:r w:rsidRPr="009D42F7">
        <w:tab/>
      </w:r>
    </w:p>
    <w:p w:rsidR="00163FE7" w:rsidRPr="009D42F7" w:rsidRDefault="00163FE7" w:rsidP="00163FE7">
      <w:pPr>
        <w:spacing w:before="120"/>
      </w:pPr>
      <w:r w:rsidRPr="009D42F7">
        <w:t>O přijetí vašeho dítěte bude v souladu s § 67 odst. 2 zákona č. 500/2004 Sb., správního řádu vyhotoveno písemné rozhodnutí, které bude součástí spisu Vašeho dítěte ve škole. Přijatým dětem nebude rozhodnutí v písemné podobě doručováno, můžete ale požádat o jeho vydání. Rozhodnutí o nepřijetí ke vzdělávání bude zasláno v písemné podobě.</w:t>
      </w:r>
    </w:p>
    <w:p w:rsidR="00163FE7" w:rsidRPr="009D42F7" w:rsidRDefault="00163FE7" w:rsidP="00163FE7">
      <w:pPr>
        <w:spacing w:before="120"/>
      </w:pP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rPr>
          <w:i/>
        </w:rPr>
        <w:t xml:space="preserve">  Mgr. Jan Křiklava</w:t>
      </w:r>
    </w:p>
    <w:p w:rsidR="00163FE7" w:rsidRPr="009D42F7" w:rsidRDefault="00163FE7" w:rsidP="00163FE7">
      <w:pPr>
        <w:ind w:left="7082" w:firstLine="709"/>
        <w:rPr>
          <w:i/>
        </w:rPr>
      </w:pPr>
      <w:r w:rsidRPr="009D42F7">
        <w:rPr>
          <w:i/>
        </w:rPr>
        <w:t xml:space="preserve">       ředitel školy</w:t>
      </w:r>
    </w:p>
    <w:p w:rsidR="00163FE7" w:rsidRPr="009D42F7" w:rsidRDefault="00163FE7" w:rsidP="00163FE7">
      <w:pPr>
        <w:jc w:val="center"/>
        <w:rPr>
          <w:i/>
        </w:rPr>
      </w:pPr>
      <w:r w:rsidRPr="009D42F7">
        <w:rPr>
          <w:i/>
        </w:rPr>
        <w:t>Vyplní škola</w:t>
      </w:r>
      <w:r w:rsidR="00D94908">
        <w:pict>
          <v:rect id="_x0000_i1028" style="width:0;height:1.5pt" o:hralign="center" o:hrstd="t" o:hr="t" fillcolor="#a0a0a0" stroked="f"/>
        </w:pict>
      </w:r>
    </w:p>
    <w:p w:rsidR="00163FE7" w:rsidRPr="009D42F7" w:rsidRDefault="00163FE7" w:rsidP="00163FE7">
      <w:pPr>
        <w:pStyle w:val="Default"/>
        <w:rPr>
          <w:bCs/>
          <w:i/>
          <w:color w:val="auto"/>
        </w:rPr>
      </w:pPr>
    </w:p>
    <w:p w:rsidR="00163FE7" w:rsidRPr="009D42F7" w:rsidRDefault="00163FE7" w:rsidP="00163FE7">
      <w:pPr>
        <w:pStyle w:val="Default"/>
        <w:rPr>
          <w:bCs/>
          <w:i/>
          <w:color w:val="auto"/>
        </w:rPr>
      </w:pPr>
      <w:r w:rsidRPr="009D42F7">
        <w:rPr>
          <w:bCs/>
          <w:i/>
          <w:color w:val="auto"/>
        </w:rPr>
        <w:t>Rozhodnutí o přijetí k předškolnímu vzdělávání: dítě</w:t>
      </w:r>
      <w:r w:rsidRPr="009D42F7">
        <w:rPr>
          <w:bCs/>
          <w:i/>
          <w:color w:val="auto"/>
        </w:rPr>
        <w:tab/>
        <w:t xml:space="preserve">přijato            </w:t>
      </w:r>
      <w:r w:rsidRPr="009D42F7">
        <w:rPr>
          <w:bCs/>
          <w:i/>
          <w:color w:val="auto"/>
        </w:rPr>
        <w:tab/>
        <w:t>nepřijato</w:t>
      </w:r>
    </w:p>
    <w:p w:rsidR="00163FE7" w:rsidRPr="009D42F7" w:rsidRDefault="00163FE7" w:rsidP="00163FE7">
      <w:pPr>
        <w:pStyle w:val="Default"/>
        <w:rPr>
          <w:bCs/>
          <w:i/>
          <w:color w:val="auto"/>
        </w:rPr>
      </w:pPr>
      <w:r w:rsidRPr="009D42F7">
        <w:rPr>
          <w:bCs/>
          <w:i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paragraph">
                  <wp:posOffset>151130</wp:posOffset>
                </wp:positionV>
                <wp:extent cx="3652520" cy="295275"/>
                <wp:effectExtent l="6350" t="12065" r="8255" b="6985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252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3FE7" w:rsidRPr="00CD67E3" w:rsidRDefault="00163FE7" w:rsidP="00163FE7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" o:spid="_x0000_s1028" type="#_x0000_t202" style="position:absolute;margin-left:116.9pt;margin-top:11.9pt;width:287.6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">
                <v:textbox>
                  <w:txbxContent>
                    <w:p w:rsidR="00163FE7" w:rsidRPr="00CD67E3" w:rsidRDefault="00163FE7" w:rsidP="00163FE7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3FE7" w:rsidRPr="009D42F7" w:rsidRDefault="00163FE7" w:rsidP="00163FE7">
      <w:pPr>
        <w:pStyle w:val="Default"/>
        <w:rPr>
          <w:bCs/>
          <w:i/>
          <w:color w:val="auto"/>
        </w:rPr>
      </w:pPr>
      <w:r w:rsidRPr="009D42F7">
        <w:rPr>
          <w:bCs/>
          <w:i/>
          <w:color w:val="auto"/>
        </w:rPr>
        <w:t xml:space="preserve">Vydáno rozhodnutí č: </w:t>
      </w:r>
    </w:p>
    <w:p w:rsidR="003E0B48" w:rsidRPr="009D42F7" w:rsidRDefault="003E0B48" w:rsidP="00163FE7"/>
    <w:p w:rsidR="009D42F7" w:rsidRPr="009D42F7" w:rsidRDefault="009D42F7" w:rsidP="009D42F7">
      <w:r w:rsidRPr="009D42F7">
        <w:br w:type="page"/>
      </w:r>
    </w:p>
    <w:p w:rsidR="009D42F7" w:rsidRPr="009D42F7" w:rsidRDefault="009D42F7" w:rsidP="009D42F7">
      <w:pPr>
        <w:pStyle w:val="Zhlav"/>
        <w:tabs>
          <w:tab w:val="left" w:pos="1708"/>
          <w:tab w:val="center" w:pos="4294"/>
        </w:tabs>
        <w:jc w:val="center"/>
      </w:pPr>
      <w:r w:rsidRPr="009D42F7">
        <w:rPr>
          <w:b/>
          <w:sz w:val="28"/>
          <w:szCs w:val="28"/>
        </w:rPr>
        <w:lastRenderedPageBreak/>
        <w:t>EVIDENČNÍ LIST PRO DÍTĚ V MATEŘSKÉ ŠKOLE</w:t>
      </w:r>
    </w:p>
    <w:p w:rsidR="009D42F7" w:rsidRPr="009D42F7" w:rsidRDefault="00D94908" w:rsidP="009D42F7">
      <w:pPr>
        <w:pStyle w:val="Bezmezer"/>
        <w:jc w:val="center"/>
        <w:rPr>
          <w:rStyle w:val="Siln"/>
          <w:b w:val="0"/>
          <w:bCs w:val="0"/>
        </w:rPr>
      </w:pPr>
      <w:r>
        <w:pict>
          <v:rect id="_x0000_i1029" style="width:0;height:1.5pt" o:hralign="center" o:hrstd="t" o:hr="t" fillcolor="#a0a0a0" stroked="f"/>
        </w:pict>
      </w:r>
    </w:p>
    <w:p w:rsidR="009D42F7" w:rsidRPr="009D42F7" w:rsidRDefault="009D42F7" w:rsidP="009D42F7">
      <w:pPr>
        <w:pStyle w:val="Bezmezer"/>
        <w:jc w:val="center"/>
        <w:rPr>
          <w:rStyle w:val="Siln"/>
          <w:i/>
          <w:sz w:val="24"/>
          <w:szCs w:val="24"/>
        </w:rPr>
      </w:pPr>
      <w:r w:rsidRPr="009D42F7">
        <w:rPr>
          <w:rStyle w:val="Siln"/>
          <w:i/>
          <w:sz w:val="24"/>
          <w:szCs w:val="24"/>
        </w:rPr>
        <w:t>Dítě:</w:t>
      </w:r>
    </w:p>
    <w:p w:rsidR="009D42F7" w:rsidRPr="009D42F7" w:rsidRDefault="009D42F7" w:rsidP="009D42F7">
      <w:pPr>
        <w:pStyle w:val="Bezmezer"/>
        <w:rPr>
          <w:bCs/>
          <w:i/>
          <w:sz w:val="2"/>
          <w:szCs w:val="2"/>
        </w:rPr>
      </w:pPr>
    </w:p>
    <w:tbl>
      <w:tblPr>
        <w:tblW w:w="10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2"/>
        <w:gridCol w:w="1955"/>
        <w:gridCol w:w="1547"/>
        <w:gridCol w:w="1277"/>
        <w:gridCol w:w="737"/>
        <w:gridCol w:w="1216"/>
        <w:gridCol w:w="601"/>
        <w:gridCol w:w="1337"/>
      </w:tblGrid>
      <w:tr w:rsidR="009D42F7" w:rsidRPr="009D42F7" w:rsidTr="005468CD">
        <w:trPr>
          <w:trHeight w:val="432"/>
        </w:trPr>
        <w:tc>
          <w:tcPr>
            <w:tcW w:w="1812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Jméno a příjmení:</w:t>
            </w:r>
          </w:p>
        </w:tc>
        <w:tc>
          <w:tcPr>
            <w:tcW w:w="4779" w:type="dxa"/>
            <w:gridSpan w:val="3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Datum narození:</w:t>
            </w:r>
          </w:p>
        </w:tc>
        <w:tc>
          <w:tcPr>
            <w:tcW w:w="1936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</w:tr>
      <w:tr w:rsidR="009D42F7" w:rsidRPr="009D42F7" w:rsidTr="005468CD">
        <w:trPr>
          <w:trHeight w:val="432"/>
        </w:trPr>
        <w:tc>
          <w:tcPr>
            <w:tcW w:w="1812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Místo narození:</w:t>
            </w:r>
          </w:p>
        </w:tc>
        <w:tc>
          <w:tcPr>
            <w:tcW w:w="4779" w:type="dxa"/>
            <w:gridSpan w:val="3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Rodné číslo:</w:t>
            </w:r>
          </w:p>
        </w:tc>
        <w:tc>
          <w:tcPr>
            <w:tcW w:w="1936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</w:tr>
      <w:tr w:rsidR="009D42F7" w:rsidRPr="009D42F7" w:rsidTr="005468CD">
        <w:trPr>
          <w:trHeight w:val="432"/>
        </w:trPr>
        <w:tc>
          <w:tcPr>
            <w:tcW w:w="1812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Trvalé bydliště:</w:t>
            </w: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PSČ:</w:t>
            </w:r>
          </w:p>
        </w:tc>
        <w:tc>
          <w:tcPr>
            <w:tcW w:w="8670" w:type="dxa"/>
            <w:gridSpan w:val="7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</w:tr>
      <w:tr w:rsidR="009D42F7" w:rsidRPr="009D42F7" w:rsidTr="005468CD">
        <w:trPr>
          <w:trHeight w:val="432"/>
        </w:trPr>
        <w:tc>
          <w:tcPr>
            <w:tcW w:w="1812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Státní </w:t>
            </w: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občanství:</w:t>
            </w:r>
          </w:p>
        </w:tc>
        <w:tc>
          <w:tcPr>
            <w:tcW w:w="1955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Mateřský</w:t>
            </w: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 jazyk:</w:t>
            </w:r>
          </w:p>
        </w:tc>
        <w:tc>
          <w:tcPr>
            <w:tcW w:w="2014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  <w:gridSpan w:val="2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Kód </w:t>
            </w:r>
            <w:proofErr w:type="spellStart"/>
            <w:r w:rsidRPr="009D42F7">
              <w:rPr>
                <w:sz w:val="22"/>
                <w:szCs w:val="22"/>
              </w:rPr>
              <w:t>zdr</w:t>
            </w:r>
            <w:proofErr w:type="spellEnd"/>
            <w:r w:rsidRPr="009D42F7">
              <w:rPr>
                <w:sz w:val="22"/>
                <w:szCs w:val="22"/>
              </w:rPr>
              <w:t>. pojišťovny:</w:t>
            </w:r>
          </w:p>
        </w:tc>
        <w:tc>
          <w:tcPr>
            <w:tcW w:w="1334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</w:p>
        </w:tc>
      </w:tr>
    </w:tbl>
    <w:p w:rsidR="009D42F7" w:rsidRPr="009D42F7" w:rsidRDefault="009D42F7" w:rsidP="009D42F7">
      <w:pPr>
        <w:pStyle w:val="Default"/>
        <w:rPr>
          <w:b/>
        </w:rPr>
      </w:pPr>
    </w:p>
    <w:p w:rsidR="009D42F7" w:rsidRPr="009D42F7" w:rsidRDefault="009D42F7" w:rsidP="009D42F7">
      <w:pPr>
        <w:pStyle w:val="Default"/>
        <w:jc w:val="center"/>
        <w:rPr>
          <w:b/>
        </w:rPr>
      </w:pPr>
      <w:r w:rsidRPr="009D42F7">
        <w:rPr>
          <w:b/>
        </w:rPr>
        <w:t>Zákonní zástupci dítěte:</w:t>
      </w:r>
    </w:p>
    <w:tbl>
      <w:tblPr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3"/>
        <w:gridCol w:w="2326"/>
        <w:gridCol w:w="1427"/>
        <w:gridCol w:w="4732"/>
      </w:tblGrid>
      <w:tr w:rsidR="009D42F7" w:rsidRPr="009D42F7" w:rsidTr="005468CD">
        <w:trPr>
          <w:trHeight w:val="371"/>
        </w:trPr>
        <w:tc>
          <w:tcPr>
            <w:tcW w:w="10468" w:type="dxa"/>
            <w:gridSpan w:val="4"/>
            <w:shd w:val="clear" w:color="auto" w:fill="D9D9D9"/>
          </w:tcPr>
          <w:p w:rsidR="009D42F7" w:rsidRPr="009D42F7" w:rsidRDefault="009D42F7" w:rsidP="00250F22">
            <w:pPr>
              <w:pStyle w:val="Nadpis2"/>
              <w:rPr>
                <w:b/>
                <w:bCs/>
                <w:sz w:val="22"/>
                <w:szCs w:val="22"/>
                <w:u w:val="single"/>
              </w:rPr>
            </w:pPr>
            <w:r w:rsidRPr="009D42F7">
              <w:rPr>
                <w:sz w:val="22"/>
                <w:szCs w:val="22"/>
              </w:rPr>
              <w:t>MATKA</w:t>
            </w: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Příjmení a jméno: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618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Adresa trvalého pobytu (včetně PSČ):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640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Adresa pro </w:t>
            </w:r>
            <w:proofErr w:type="spellStart"/>
            <w:r w:rsidRPr="009D42F7">
              <w:rPr>
                <w:sz w:val="22"/>
                <w:szCs w:val="22"/>
              </w:rPr>
              <w:t>doru</w:t>
            </w:r>
            <w:proofErr w:type="spellEnd"/>
            <w:r w:rsidRPr="009D42F7">
              <w:rPr>
                <w:sz w:val="22"/>
                <w:szCs w:val="22"/>
              </w:rPr>
              <w:t>-</w:t>
            </w: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  <w:proofErr w:type="spellStart"/>
            <w:r w:rsidRPr="009D42F7">
              <w:rPr>
                <w:sz w:val="22"/>
                <w:szCs w:val="22"/>
              </w:rPr>
              <w:t>čování</w:t>
            </w:r>
            <w:proofErr w:type="spellEnd"/>
            <w:r w:rsidRPr="009D42F7">
              <w:rPr>
                <w:sz w:val="22"/>
                <w:szCs w:val="22"/>
              </w:rPr>
              <w:t xml:space="preserve"> (je-li jiná):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Telefon:</w:t>
            </w:r>
          </w:p>
        </w:tc>
        <w:tc>
          <w:tcPr>
            <w:tcW w:w="2326" w:type="dxa"/>
          </w:tcPr>
          <w:p w:rsidR="009D42F7" w:rsidRPr="009D42F7" w:rsidRDefault="009D42F7" w:rsidP="009D42F7">
            <w:pPr>
              <w:rPr>
                <w:bCs/>
                <w:sz w:val="22"/>
                <w:szCs w:val="22"/>
              </w:rPr>
            </w:pPr>
          </w:p>
        </w:tc>
        <w:tc>
          <w:tcPr>
            <w:tcW w:w="1427" w:type="dxa"/>
          </w:tcPr>
          <w:p w:rsidR="009D42F7" w:rsidRPr="009D42F7" w:rsidRDefault="009D42F7" w:rsidP="009D42F7">
            <w:pPr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E-mail:</w:t>
            </w:r>
          </w:p>
        </w:tc>
        <w:tc>
          <w:tcPr>
            <w:tcW w:w="4729" w:type="dxa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Název a adresa zaměstnavatele *):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371"/>
        </w:trPr>
        <w:tc>
          <w:tcPr>
            <w:tcW w:w="10468" w:type="dxa"/>
            <w:gridSpan w:val="4"/>
            <w:shd w:val="clear" w:color="auto" w:fill="D9D9D9"/>
          </w:tcPr>
          <w:p w:rsidR="009D42F7" w:rsidRPr="009D42F7" w:rsidRDefault="009D42F7" w:rsidP="009D42F7">
            <w:pPr>
              <w:pStyle w:val="Nadpis2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9D42F7">
              <w:rPr>
                <w:sz w:val="22"/>
                <w:szCs w:val="22"/>
              </w:rPr>
              <w:t>OTEC</w:t>
            </w: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Příjmení a jméno: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618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Adresa trvalého pobytu (včetně PSČ):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640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 xml:space="preserve">Adresa pro </w:t>
            </w:r>
            <w:proofErr w:type="spellStart"/>
            <w:r w:rsidRPr="009D42F7">
              <w:rPr>
                <w:sz w:val="22"/>
                <w:szCs w:val="22"/>
              </w:rPr>
              <w:t>doru</w:t>
            </w:r>
            <w:proofErr w:type="spellEnd"/>
            <w:r w:rsidRPr="009D42F7">
              <w:rPr>
                <w:sz w:val="22"/>
                <w:szCs w:val="22"/>
              </w:rPr>
              <w:t>-</w:t>
            </w:r>
          </w:p>
          <w:p w:rsidR="009D42F7" w:rsidRPr="009D42F7" w:rsidRDefault="009D42F7" w:rsidP="009D42F7">
            <w:pPr>
              <w:rPr>
                <w:sz w:val="22"/>
                <w:szCs w:val="22"/>
              </w:rPr>
            </w:pPr>
            <w:proofErr w:type="spellStart"/>
            <w:r w:rsidRPr="009D42F7">
              <w:rPr>
                <w:sz w:val="22"/>
                <w:szCs w:val="22"/>
              </w:rPr>
              <w:t>čování</w:t>
            </w:r>
            <w:proofErr w:type="spellEnd"/>
            <w:r w:rsidRPr="009D42F7">
              <w:rPr>
                <w:sz w:val="22"/>
                <w:szCs w:val="22"/>
              </w:rPr>
              <w:t xml:space="preserve"> (je-li jiná):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Telefon:</w:t>
            </w:r>
          </w:p>
        </w:tc>
        <w:tc>
          <w:tcPr>
            <w:tcW w:w="2326" w:type="dxa"/>
          </w:tcPr>
          <w:p w:rsidR="009D42F7" w:rsidRPr="009D42F7" w:rsidRDefault="009D42F7" w:rsidP="009D42F7">
            <w:pPr>
              <w:rPr>
                <w:bCs/>
                <w:sz w:val="22"/>
                <w:szCs w:val="22"/>
              </w:rPr>
            </w:pPr>
          </w:p>
        </w:tc>
        <w:tc>
          <w:tcPr>
            <w:tcW w:w="1427" w:type="dxa"/>
          </w:tcPr>
          <w:p w:rsidR="009D42F7" w:rsidRPr="009D42F7" w:rsidRDefault="009D42F7" w:rsidP="009D42F7">
            <w:pPr>
              <w:rPr>
                <w:bCs/>
                <w:sz w:val="22"/>
                <w:szCs w:val="22"/>
              </w:rPr>
            </w:pPr>
            <w:r w:rsidRPr="009D42F7">
              <w:rPr>
                <w:bCs/>
                <w:sz w:val="22"/>
                <w:szCs w:val="22"/>
              </w:rPr>
              <w:t>E-mail:</w:t>
            </w:r>
          </w:p>
        </w:tc>
        <w:tc>
          <w:tcPr>
            <w:tcW w:w="4729" w:type="dxa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352"/>
        </w:trPr>
        <w:tc>
          <w:tcPr>
            <w:tcW w:w="1983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Název a adresa zaměstnavatele *):</w:t>
            </w:r>
          </w:p>
        </w:tc>
        <w:tc>
          <w:tcPr>
            <w:tcW w:w="8484" w:type="dxa"/>
            <w:gridSpan w:val="3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9D42F7" w:rsidRPr="009D42F7" w:rsidRDefault="009D42F7" w:rsidP="009D42F7">
      <w:pPr>
        <w:pStyle w:val="Default"/>
      </w:pPr>
      <w:r w:rsidRPr="009D42F7">
        <w:rPr>
          <w:sz w:val="22"/>
          <w:szCs w:val="22"/>
        </w:rPr>
        <w:t xml:space="preserve"> </w:t>
      </w:r>
      <w:r w:rsidRPr="009D42F7">
        <w:t>*) jedná se o nepovinný údaj na základě dohody s rodiči</w:t>
      </w:r>
    </w:p>
    <w:tbl>
      <w:tblPr>
        <w:tblW w:w="10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8496"/>
      </w:tblGrid>
      <w:tr w:rsidR="009D42F7" w:rsidRPr="009D42F7" w:rsidTr="005468CD">
        <w:trPr>
          <w:trHeight w:val="403"/>
        </w:trPr>
        <w:tc>
          <w:tcPr>
            <w:tcW w:w="1986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Adresa při náhlém onemocnění dítěte:</w:t>
            </w:r>
          </w:p>
        </w:tc>
        <w:tc>
          <w:tcPr>
            <w:tcW w:w="8496" w:type="dxa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9D42F7" w:rsidRPr="009D42F7" w:rsidTr="005468CD">
        <w:trPr>
          <w:trHeight w:val="403"/>
        </w:trPr>
        <w:tc>
          <w:tcPr>
            <w:tcW w:w="1986" w:type="dxa"/>
          </w:tcPr>
          <w:p w:rsidR="009D42F7" w:rsidRPr="009D42F7" w:rsidRDefault="009D42F7" w:rsidP="009D42F7">
            <w:pPr>
              <w:rPr>
                <w:sz w:val="22"/>
                <w:szCs w:val="22"/>
              </w:rPr>
            </w:pPr>
            <w:r w:rsidRPr="009D42F7">
              <w:rPr>
                <w:sz w:val="22"/>
                <w:szCs w:val="22"/>
              </w:rPr>
              <w:t>Telefon:</w:t>
            </w:r>
          </w:p>
        </w:tc>
        <w:tc>
          <w:tcPr>
            <w:tcW w:w="8496" w:type="dxa"/>
          </w:tcPr>
          <w:p w:rsidR="009D42F7" w:rsidRPr="009D42F7" w:rsidRDefault="009D42F7" w:rsidP="009D42F7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9D42F7" w:rsidRPr="009D42F7" w:rsidRDefault="009D42F7" w:rsidP="009D42F7">
      <w:pPr>
        <w:pStyle w:val="Default"/>
        <w:rPr>
          <w:b/>
        </w:rPr>
      </w:pPr>
    </w:p>
    <w:tbl>
      <w:tblPr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7"/>
        <w:gridCol w:w="2088"/>
        <w:gridCol w:w="2091"/>
        <w:gridCol w:w="2111"/>
        <w:gridCol w:w="2104"/>
      </w:tblGrid>
      <w:tr w:rsidR="009D42F7" w:rsidRPr="009D42F7" w:rsidTr="005468CD">
        <w:trPr>
          <w:trHeight w:val="401"/>
        </w:trPr>
        <w:tc>
          <w:tcPr>
            <w:tcW w:w="2097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center"/>
            </w:pPr>
            <w:r w:rsidRPr="009D42F7">
              <w:t>Školní rok</w:t>
            </w:r>
          </w:p>
        </w:tc>
        <w:tc>
          <w:tcPr>
            <w:tcW w:w="2088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center"/>
            </w:pPr>
            <w:r w:rsidRPr="009D42F7">
              <w:t>Škola</w:t>
            </w:r>
          </w:p>
        </w:tc>
        <w:tc>
          <w:tcPr>
            <w:tcW w:w="209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center"/>
            </w:pPr>
            <w:r w:rsidRPr="009D42F7">
              <w:t>Třída</w:t>
            </w:r>
          </w:p>
        </w:tc>
        <w:tc>
          <w:tcPr>
            <w:tcW w:w="211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center"/>
            </w:pPr>
            <w:r w:rsidRPr="009D42F7">
              <w:t>Dítě přijato:</w:t>
            </w:r>
          </w:p>
        </w:tc>
        <w:tc>
          <w:tcPr>
            <w:tcW w:w="2104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center"/>
            </w:pPr>
            <w:r w:rsidRPr="009D42F7">
              <w:t>Dítě odešlo:</w:t>
            </w:r>
          </w:p>
        </w:tc>
      </w:tr>
      <w:tr w:rsidR="009D42F7" w:rsidRPr="009D42F7" w:rsidTr="005468CD">
        <w:trPr>
          <w:trHeight w:val="424"/>
        </w:trPr>
        <w:tc>
          <w:tcPr>
            <w:tcW w:w="2097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88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9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1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04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</w:tr>
      <w:tr w:rsidR="009D42F7" w:rsidRPr="009D42F7" w:rsidTr="005468CD">
        <w:trPr>
          <w:trHeight w:val="401"/>
        </w:trPr>
        <w:tc>
          <w:tcPr>
            <w:tcW w:w="2097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88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9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1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04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</w:tr>
      <w:tr w:rsidR="009D42F7" w:rsidRPr="009D42F7" w:rsidTr="005468CD">
        <w:trPr>
          <w:trHeight w:val="401"/>
        </w:trPr>
        <w:tc>
          <w:tcPr>
            <w:tcW w:w="2097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88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9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1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04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</w:tr>
      <w:tr w:rsidR="009D42F7" w:rsidRPr="009D42F7" w:rsidTr="005468CD">
        <w:trPr>
          <w:trHeight w:val="401"/>
        </w:trPr>
        <w:tc>
          <w:tcPr>
            <w:tcW w:w="2097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88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09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11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104" w:type="dxa"/>
            <w:shd w:val="clear" w:color="auto" w:fill="D9D9D9"/>
          </w:tcPr>
          <w:p w:rsidR="009D42F7" w:rsidRPr="009D42F7" w:rsidRDefault="009D42F7" w:rsidP="00250F22">
            <w:pPr>
              <w:pStyle w:val="Default"/>
              <w:jc w:val="both"/>
              <w:rPr>
                <w:b/>
              </w:rPr>
            </w:pPr>
          </w:p>
        </w:tc>
      </w:tr>
    </w:tbl>
    <w:p w:rsidR="009D42F7" w:rsidRPr="009D42F7" w:rsidRDefault="009D42F7" w:rsidP="009D42F7">
      <w:pPr>
        <w:pStyle w:val="Default"/>
        <w:jc w:val="both"/>
        <w:rPr>
          <w:b/>
        </w:rPr>
      </w:pPr>
    </w:p>
    <w:p w:rsidR="009D42F7" w:rsidRPr="009D42F7" w:rsidRDefault="009D42F7" w:rsidP="009D4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9D42F7">
        <w:rPr>
          <w:b/>
          <w:bCs/>
        </w:rPr>
        <w:lastRenderedPageBreak/>
        <w:t>VYJÁDŘENÍ LÉKAŘE:</w:t>
      </w:r>
    </w:p>
    <w:p w:rsidR="009D42F7" w:rsidRPr="009D42F7" w:rsidRDefault="009D42F7" w:rsidP="009D42F7">
      <w:r w:rsidRPr="009D42F7">
        <w:t xml:space="preserve">1) Dítě je zdravé a může být přijato do mateřské školy: </w:t>
      </w:r>
      <w:r w:rsidRPr="009D42F7">
        <w:tab/>
      </w:r>
      <w:r w:rsidRPr="009D42F7">
        <w:tab/>
      </w:r>
      <w:r w:rsidRPr="009D42F7">
        <w:tab/>
      </w:r>
      <w:r w:rsidRPr="009D42F7">
        <w:tab/>
      </w:r>
      <w:r w:rsidRPr="009D42F7">
        <w:rPr>
          <w:b/>
        </w:rPr>
        <w:t xml:space="preserve">ANO </w:t>
      </w:r>
      <w:r w:rsidRPr="009D42F7">
        <w:rPr>
          <w:b/>
        </w:rPr>
        <w:tab/>
      </w:r>
      <w:r w:rsidRPr="009D42F7">
        <w:rPr>
          <w:b/>
        </w:rPr>
        <w:tab/>
        <w:t>NE</w:t>
      </w:r>
    </w:p>
    <w:p w:rsidR="009D42F7" w:rsidRPr="009D42F7" w:rsidRDefault="009D42F7" w:rsidP="009D42F7">
      <w:r w:rsidRPr="009D42F7">
        <w:t xml:space="preserve">2) Potvrzuji, že se dítě podrobilo stanoveným pravidelným očkováním, </w:t>
      </w:r>
    </w:p>
    <w:p w:rsidR="009D42F7" w:rsidRPr="009D42F7" w:rsidRDefault="009D42F7" w:rsidP="009D42F7">
      <w:r w:rsidRPr="009D42F7">
        <w:t xml:space="preserve">má doklad, že je proti nákaze imunní nebo se nemůže očkování podrobit </w:t>
      </w:r>
      <w:r w:rsidRPr="009D42F7">
        <w:tab/>
      </w:r>
      <w:r>
        <w:tab/>
      </w:r>
      <w:r w:rsidRPr="009D42F7">
        <w:rPr>
          <w:b/>
        </w:rPr>
        <w:t xml:space="preserve">ANO </w:t>
      </w:r>
      <w:r w:rsidRPr="009D42F7">
        <w:rPr>
          <w:b/>
        </w:rPr>
        <w:tab/>
      </w:r>
      <w:r w:rsidRPr="009D42F7">
        <w:rPr>
          <w:b/>
        </w:rPr>
        <w:tab/>
        <w:t>NE</w:t>
      </w:r>
    </w:p>
    <w:p w:rsidR="009D42F7" w:rsidRPr="009D42F7" w:rsidRDefault="009D42F7" w:rsidP="009D42F7">
      <w:r w:rsidRPr="009D42F7">
        <w:t>pro trvalou kontraindikaci:</w:t>
      </w:r>
      <w:r w:rsidRPr="009D42F7">
        <w:tab/>
      </w:r>
      <w:r w:rsidRPr="009D42F7">
        <w:tab/>
      </w:r>
    </w:p>
    <w:p w:rsidR="009D42F7" w:rsidRPr="009D42F7" w:rsidRDefault="009D42F7" w:rsidP="009D42F7">
      <w:r w:rsidRPr="009D42F7">
        <w:t xml:space="preserve">3) Dítě vyžaduje speciální péči v </w:t>
      </w:r>
      <w:proofErr w:type="gramStart"/>
      <w:r w:rsidRPr="009D42F7">
        <w:t xml:space="preserve">oblasti:            </w:t>
      </w:r>
      <w:r w:rsidRPr="009D42F7">
        <w:rPr>
          <w:b/>
        </w:rPr>
        <w:t>a)</w:t>
      </w:r>
      <w:r w:rsidRPr="009D42F7">
        <w:t xml:space="preserve"> zdravotní</w:t>
      </w:r>
      <w:proofErr w:type="gramEnd"/>
      <w:r w:rsidRPr="009D42F7">
        <w:tab/>
      </w:r>
      <w:r w:rsidRPr="009D42F7">
        <w:rPr>
          <w:b/>
        </w:rPr>
        <w:t>b)</w:t>
      </w:r>
      <w:r w:rsidRPr="009D42F7">
        <w:t xml:space="preserve"> tělesné</w:t>
      </w:r>
      <w:r w:rsidRPr="009D42F7">
        <w:tab/>
      </w:r>
      <w:r w:rsidRPr="009D42F7">
        <w:rPr>
          <w:b/>
        </w:rPr>
        <w:t>c)</w:t>
      </w:r>
      <w:r w:rsidRPr="009D42F7">
        <w:t xml:space="preserve"> smyslové</w:t>
      </w:r>
      <w:r w:rsidRPr="009D42F7">
        <w:tab/>
      </w:r>
      <w:r w:rsidRPr="009D42F7">
        <w:rPr>
          <w:b/>
        </w:rPr>
        <w:t>d)</w:t>
      </w:r>
      <w:r w:rsidRPr="009D42F7">
        <w:t xml:space="preserve"> jiné</w:t>
      </w:r>
    </w:p>
    <w:p w:rsidR="009D42F7" w:rsidRPr="009D42F7" w:rsidRDefault="009D42F7" w:rsidP="009D42F7">
      <w:pPr>
        <w:rPr>
          <w:bCs/>
        </w:rPr>
      </w:pPr>
      <w:r w:rsidRPr="009D42F7">
        <w:rPr>
          <w:bCs/>
        </w:rPr>
        <w:t>4) Jiná závažná sdělení o dítěti:</w:t>
      </w:r>
    </w:p>
    <w:p w:rsidR="009D42F7" w:rsidRPr="009D42F7" w:rsidRDefault="009D42F7" w:rsidP="009D42F7">
      <w:pPr>
        <w:rPr>
          <w:bCs/>
        </w:rPr>
      </w:pPr>
      <w:r w:rsidRPr="009D42F7">
        <w:rPr>
          <w:bCs/>
        </w:rPr>
        <w:t>…………………………………………………………………………………………</w:t>
      </w:r>
      <w:r>
        <w:rPr>
          <w:bCs/>
        </w:rPr>
        <w:t>…………………………………………………………………………………</w:t>
      </w:r>
      <w:r w:rsidRPr="009D42F7">
        <w:rPr>
          <w:bCs/>
        </w:rPr>
        <w:t>…………………………………………………………………………………………………………………………………………………………………</w:t>
      </w:r>
    </w:p>
    <w:p w:rsidR="009D42F7" w:rsidRPr="009D42F7" w:rsidRDefault="009D42F7" w:rsidP="009D42F7">
      <w:r w:rsidRPr="009D42F7">
        <w:rPr>
          <w:bCs/>
        </w:rPr>
        <w:t>5) Alergie:</w:t>
      </w:r>
      <w:r w:rsidRPr="009D42F7">
        <w:rPr>
          <w:b/>
          <w:bCs/>
        </w:rPr>
        <w:t xml:space="preserve"> </w:t>
      </w:r>
      <w:r w:rsidRPr="009D42F7">
        <w:rPr>
          <w:b/>
          <w:bCs/>
        </w:rPr>
        <w:tab/>
      </w:r>
      <w:r w:rsidRPr="009D42F7">
        <w:rPr>
          <w:b/>
          <w:bCs/>
        </w:rPr>
        <w:tab/>
      </w:r>
      <w:r w:rsidRPr="009D42F7">
        <w:rPr>
          <w:b/>
          <w:bCs/>
        </w:rPr>
        <w:tab/>
      </w:r>
      <w:r w:rsidRPr="009D42F7">
        <w:rPr>
          <w:b/>
          <w:bCs/>
        </w:rPr>
        <w:tab/>
      </w:r>
      <w:r w:rsidRPr="009D42F7">
        <w:rPr>
          <w:b/>
          <w:bCs/>
        </w:rPr>
        <w:tab/>
      </w:r>
      <w:r w:rsidRPr="009D42F7">
        <w:rPr>
          <w:b/>
          <w:bCs/>
        </w:rPr>
        <w:tab/>
      </w:r>
      <w:r>
        <w:t xml:space="preserve">potravinová </w:t>
      </w:r>
      <w:r>
        <w:tab/>
      </w:r>
      <w:r w:rsidRPr="009D42F7">
        <w:t>ostatní</w:t>
      </w:r>
      <w:r>
        <w:t xml:space="preserve"> - </w:t>
      </w:r>
    </w:p>
    <w:p w:rsidR="009D42F7" w:rsidRPr="009D42F7" w:rsidRDefault="009D42F7" w:rsidP="009D42F7">
      <w:r w:rsidRPr="009D42F7">
        <w:rPr>
          <w:bCs/>
        </w:rPr>
        <w:t xml:space="preserve">6) Možnost účasti </w:t>
      </w:r>
      <w:r w:rsidRPr="009D42F7">
        <w:t>na akcích mate</w:t>
      </w:r>
      <w:r>
        <w:t xml:space="preserve">řské školy: </w:t>
      </w:r>
      <w:r>
        <w:tab/>
        <w:t>plavání</w:t>
      </w:r>
      <w:r>
        <w:tab/>
      </w:r>
      <w:r>
        <w:tab/>
      </w:r>
      <w:proofErr w:type="spellStart"/>
      <w:r>
        <w:t>saunování</w:t>
      </w:r>
      <w:proofErr w:type="spellEnd"/>
      <w:r>
        <w:t xml:space="preserve"> </w:t>
      </w:r>
      <w:r>
        <w:tab/>
      </w:r>
      <w:r w:rsidRPr="009D42F7">
        <w:t>škola v přírodě</w:t>
      </w:r>
    </w:p>
    <w:p w:rsidR="009D42F7" w:rsidRPr="009D42F7" w:rsidRDefault="009D42F7" w:rsidP="009D42F7"/>
    <w:p w:rsidR="009D42F7" w:rsidRDefault="009D42F7" w:rsidP="009D42F7">
      <w:proofErr w:type="gramStart"/>
      <w:r w:rsidRPr="009D42F7">
        <w:t>V ......................................... dne</w:t>
      </w:r>
      <w:proofErr w:type="gramEnd"/>
      <w:r w:rsidRPr="009D42F7">
        <w:t xml:space="preserve"> ....................</w:t>
      </w:r>
      <w:r w:rsidRPr="009D42F7">
        <w:tab/>
      </w:r>
      <w:r w:rsidRPr="009D42F7">
        <w:tab/>
        <w:t xml:space="preserve">                           </w:t>
      </w:r>
    </w:p>
    <w:p w:rsidR="009D42F7" w:rsidRPr="009D42F7" w:rsidRDefault="009D42F7" w:rsidP="009D42F7"/>
    <w:p w:rsidR="009D42F7" w:rsidRPr="009D42F7" w:rsidRDefault="009D42F7" w:rsidP="009D42F7">
      <w:pPr>
        <w:ind w:left="7080"/>
        <w:rPr>
          <w:b/>
        </w:rPr>
      </w:pPr>
      <w:r w:rsidRPr="009D42F7">
        <w:t xml:space="preserve">    razítko a podpis lékaře</w:t>
      </w:r>
    </w:p>
    <w:p w:rsidR="009D42F7" w:rsidRPr="009D42F7" w:rsidRDefault="00D94908" w:rsidP="009D42F7">
      <w:pPr>
        <w:pStyle w:val="Default"/>
        <w:jc w:val="both"/>
        <w:rPr>
          <w:b/>
        </w:rPr>
      </w:pPr>
      <w:r>
        <w:pict>
          <v:rect id="_x0000_i1030" style="width:0;height:1.5pt" o:hralign="center" o:hrstd="t" o:hr="t" fillcolor="#a0a0a0" stroked="f"/>
        </w:pict>
      </w:r>
    </w:p>
    <w:p w:rsidR="009D42F7" w:rsidRPr="009D42F7" w:rsidRDefault="009D42F7" w:rsidP="009D42F7">
      <w:pPr>
        <w:pStyle w:val="Default"/>
        <w:jc w:val="both"/>
      </w:pPr>
      <w:r w:rsidRPr="009D42F7">
        <w:t>Odklad školní docházky na rok   …………….………………   ze dne:  ……………………………</w:t>
      </w:r>
      <w:r w:rsidRPr="009D42F7">
        <w:tab/>
        <w:t xml:space="preserve">     </w:t>
      </w:r>
      <w:proofErr w:type="gramStart"/>
      <w:r w:rsidRPr="009D42F7">
        <w:t>č.j.</w:t>
      </w:r>
      <w:proofErr w:type="gramEnd"/>
      <w:r w:rsidRPr="009D42F7">
        <w:t xml:space="preserve"> ……………………………</w:t>
      </w:r>
      <w:r w:rsidRPr="009D42F7">
        <w:tab/>
      </w:r>
    </w:p>
    <w:p w:rsidR="009D42F7" w:rsidRPr="009D42F7" w:rsidRDefault="00D94908" w:rsidP="009D42F7">
      <w:pPr>
        <w:pStyle w:val="Default"/>
        <w:jc w:val="both"/>
        <w:rPr>
          <w:b/>
        </w:rPr>
      </w:pPr>
      <w:r>
        <w:pict>
          <v:rect id="_x0000_i1031" style="width:0;height:1.5pt" o:hralign="center" o:hrstd="t" o:hr="t" fillcolor="#a0a0a0" stroked="f"/>
        </w:pict>
      </w:r>
    </w:p>
    <w:p w:rsidR="009D42F7" w:rsidRPr="009D42F7" w:rsidRDefault="009D42F7" w:rsidP="009D42F7">
      <w:pPr>
        <w:rPr>
          <w:bCs/>
        </w:rPr>
      </w:pPr>
      <w:r w:rsidRPr="009D42F7">
        <w:t xml:space="preserve">Dítě bude ze školy vyzvedávat : </w:t>
      </w:r>
      <w:r w:rsidRPr="009D42F7">
        <w:rPr>
          <w:bCs/>
        </w:rPr>
        <w:t>…………………………………………</w:t>
      </w:r>
      <w:r>
        <w:rPr>
          <w:bCs/>
        </w:rPr>
        <w:t>……………………………………………….………………</w:t>
      </w:r>
      <w:proofErr w:type="gramStart"/>
      <w:r>
        <w:rPr>
          <w:bCs/>
        </w:rPr>
        <w:t>…..</w:t>
      </w:r>
      <w:r w:rsidRPr="009D42F7">
        <w:rPr>
          <w:bCs/>
        </w:rPr>
        <w:t xml:space="preserve"> …</w:t>
      </w:r>
      <w:proofErr w:type="gramEnd"/>
      <w:r w:rsidRPr="009D42F7">
        <w:rPr>
          <w:bCs/>
        </w:rPr>
        <w:t>……………………………………………………………………………………………………………</w:t>
      </w:r>
    </w:p>
    <w:p w:rsidR="009D42F7" w:rsidRPr="009D42F7" w:rsidRDefault="00D94908" w:rsidP="009D42F7">
      <w:pPr>
        <w:pStyle w:val="Default"/>
        <w:jc w:val="both"/>
      </w:pPr>
      <w:r>
        <w:pict>
          <v:rect id="_x0000_i1032" style="width:0;height:1.5pt" o:hralign="center" o:hrstd="t" o:hr="t" fillcolor="#a0a0a0" stroked="f"/>
        </w:pict>
      </w:r>
    </w:p>
    <w:p w:rsidR="009D42F7" w:rsidRPr="009D42F7" w:rsidRDefault="009D42F7" w:rsidP="009D42F7">
      <w:pPr>
        <w:pStyle w:val="Default"/>
        <w:jc w:val="both"/>
      </w:pPr>
      <w:r w:rsidRPr="009D42F7">
        <w:t>U rozvedených rodičů:</w:t>
      </w:r>
    </w:p>
    <w:p w:rsidR="009D42F7" w:rsidRPr="009D42F7" w:rsidRDefault="009D42F7" w:rsidP="009D42F7">
      <w:pPr>
        <w:pStyle w:val="Default"/>
        <w:jc w:val="both"/>
      </w:pPr>
      <w:r w:rsidRPr="009D42F7">
        <w:t>Č. rozsudku …………….……………</w:t>
      </w:r>
      <w:proofErr w:type="gramStart"/>
      <w:r w:rsidRPr="009D42F7">
        <w:t>…   ze</w:t>
      </w:r>
      <w:proofErr w:type="gramEnd"/>
      <w:r w:rsidRPr="009D42F7">
        <w:t xml:space="preserve"> dne:  …………………………  dítě svěřeno do péče …………………………………………</w:t>
      </w:r>
      <w:r w:rsidRPr="009D42F7">
        <w:tab/>
        <w:t xml:space="preserve">     </w:t>
      </w:r>
    </w:p>
    <w:p w:rsidR="009D42F7" w:rsidRPr="009D42F7" w:rsidRDefault="009D42F7" w:rsidP="009D42F7">
      <w:pPr>
        <w:pStyle w:val="Default"/>
      </w:pPr>
      <w:r w:rsidRPr="009D42F7">
        <w:t>Umožnění styku druhého rodiče s dítětem v době: ……</w:t>
      </w:r>
      <w:r>
        <w:t>…………………………………………………….</w:t>
      </w:r>
    </w:p>
    <w:p w:rsidR="009D42F7" w:rsidRPr="009D42F7" w:rsidRDefault="00D94908" w:rsidP="009D42F7">
      <w:pPr>
        <w:pStyle w:val="Default"/>
        <w:jc w:val="both"/>
      </w:pPr>
      <w:r>
        <w:pict>
          <v:rect id="_x0000_i1033" style="width:0;height:1.5pt" o:hralign="center" o:hrstd="t" o:hr="t" fillcolor="#a0a0a0" stroked="f"/>
        </w:pict>
      </w:r>
    </w:p>
    <w:p w:rsidR="009D42F7" w:rsidRPr="009D42F7" w:rsidRDefault="009D42F7" w:rsidP="009D42F7">
      <w:pPr>
        <w:pStyle w:val="Default"/>
        <w:jc w:val="both"/>
      </w:pPr>
      <w:r w:rsidRPr="009D42F7">
        <w:t>Beru na vědomí svou povinnost předávat dítě učitelce do třídy, hlásit změny údajů v tomto evidenčním listě a omlouvat nepřítomnost dítěte v mateřské škole.</w:t>
      </w:r>
    </w:p>
    <w:p w:rsidR="009D42F7" w:rsidRPr="009D42F7" w:rsidRDefault="00D94908" w:rsidP="009D42F7">
      <w:pPr>
        <w:pStyle w:val="Default"/>
        <w:jc w:val="both"/>
      </w:pPr>
      <w:r>
        <w:pict>
          <v:rect id="_x0000_i1034" style="width:0;height:1.5pt" o:hralign="center" o:hrstd="t" o:hr="t" fillcolor="#a0a0a0" stroked="f"/>
        </w:pict>
      </w:r>
    </w:p>
    <w:p w:rsidR="009D42F7" w:rsidRPr="009D42F7" w:rsidRDefault="009D42F7" w:rsidP="009D42F7">
      <w:pPr>
        <w:jc w:val="both"/>
        <w:rPr>
          <w:sz w:val="22"/>
        </w:rPr>
      </w:pPr>
      <w:r w:rsidRPr="009D42F7">
        <w:rPr>
          <w:sz w:val="22"/>
        </w:rPr>
        <w:t>Dáváme svůj souhlas ZŠ a MŠ Benešov nad Černou k tomu, aby evidovala osobní údaje a osobní citlivé údaje naše i našeho dítěte (včetně rodného čísla dítěte) ve smyslu všech ustanovení zákona č. 101/2000 Sb., o ochraně osobních údajů, v platném znění, ve smyslu Evropského nařízení ke GDPR. a zákona č. 133/2000 Sb., o evidenci obyvatel a rodných číslech, v platném znění. Svůj souhlas poskytujeme pro účely vedení povinné dokumentace školy podle zákona č. 561/2004 Sb., školský zákon v platném znění, vedení nezbytné zdravotní dokumentace a psychologických a jiných vyšetření, pro mimoškolní akce školy (škola v přírodě), úrazové pojištění dětí a pro jiné účely související s běžným chodem školy (např. zveřejňování údajů a fotografií dítěte v propagačních materiálech školy včetně internetových stránek školy). Souhlas poskytujeme na celé období předškolní docházky dítěte na této škole a na zákonem stanovenou dobu, po kterou se tato dokumentace ve škole archivuje. Souhlas poskytujeme pouze uvedené škole, která bez zákonem stanovených případů nesmí tyto osobní a citlivé osobní údaje poskytnout dalším osobám a úřadům. Byl jsem poučen o právech podle zákona č. 101/2000 Sb. a ve smyslu Evropského nařízení ke GDPR.</w:t>
      </w:r>
    </w:p>
    <w:p w:rsidR="009D42F7" w:rsidRPr="009D42F7" w:rsidRDefault="009D42F7" w:rsidP="009D42F7">
      <w:pPr>
        <w:pStyle w:val="Default"/>
        <w:jc w:val="center"/>
      </w:pPr>
      <w:r w:rsidRPr="009D42F7">
        <w:t xml:space="preserve">                                                                                       </w:t>
      </w:r>
    </w:p>
    <w:p w:rsidR="009D42F7" w:rsidRDefault="009D42F7" w:rsidP="009D42F7">
      <w:pPr>
        <w:pStyle w:val="Default"/>
      </w:pPr>
      <w:r w:rsidRPr="009D42F7">
        <w:t xml:space="preserve">V …………………………………………. </w:t>
      </w:r>
      <w:proofErr w:type="gramStart"/>
      <w:r w:rsidRPr="009D42F7">
        <w:t>dne</w:t>
      </w:r>
      <w:proofErr w:type="gramEnd"/>
      <w:r w:rsidRPr="009D42F7">
        <w:t xml:space="preserve">: </w:t>
      </w:r>
      <w:r>
        <w:t>……………….</w:t>
      </w:r>
    </w:p>
    <w:p w:rsidR="009D42F7" w:rsidRDefault="009D42F7" w:rsidP="009D42F7">
      <w:pPr>
        <w:pStyle w:val="Default"/>
      </w:pPr>
    </w:p>
    <w:p w:rsidR="009D42F7" w:rsidRPr="009D42F7" w:rsidRDefault="009D42F7" w:rsidP="009D42F7">
      <w:pPr>
        <w:pStyle w:val="Default"/>
      </w:pPr>
      <w:r w:rsidRPr="009D42F7">
        <w:t xml:space="preserve"> ……………………………..………………………………………………………….           </w:t>
      </w:r>
    </w:p>
    <w:p w:rsidR="009D42F7" w:rsidRPr="009D42F7" w:rsidRDefault="009D42F7" w:rsidP="009D42F7">
      <w:pPr>
        <w:pStyle w:val="Default"/>
        <w:jc w:val="center"/>
      </w:pPr>
      <w:r w:rsidRPr="009D42F7">
        <w:t>podpisy zákonných zástupců</w:t>
      </w:r>
    </w:p>
    <w:p w:rsidR="009D42F7" w:rsidRDefault="009D42F7">
      <w:r>
        <w:br w:type="page"/>
      </w:r>
    </w:p>
    <w:p w:rsidR="009D42F7" w:rsidRPr="00D3338B" w:rsidRDefault="009D42F7" w:rsidP="009D42F7">
      <w:pPr>
        <w:jc w:val="center"/>
        <w:rPr>
          <w:b/>
          <w:caps/>
          <w:sz w:val="36"/>
          <w:szCs w:val="36"/>
        </w:rPr>
      </w:pPr>
      <w:r w:rsidRPr="00D3338B">
        <w:rPr>
          <w:b/>
          <w:caps/>
          <w:sz w:val="36"/>
          <w:szCs w:val="36"/>
        </w:rPr>
        <w:lastRenderedPageBreak/>
        <w:t>Dohoda o docházce dítěte do mateřské školy</w:t>
      </w:r>
    </w:p>
    <w:p w:rsidR="009D42F7" w:rsidRDefault="009D42F7" w:rsidP="009D42F7">
      <w:pPr>
        <w:jc w:val="center"/>
      </w:pPr>
    </w:p>
    <w:p w:rsidR="009D42F7" w:rsidRDefault="009D42F7" w:rsidP="009D42F7">
      <w:pPr>
        <w:jc w:val="center"/>
      </w:pPr>
      <w:r w:rsidRPr="00D3338B">
        <w:t>Ředitel ZŠ a MŠ Benešov nad Č</w:t>
      </w:r>
      <w:r>
        <w:t>ernou, příspěvkové organizace Mgr. Jan Křiklava</w:t>
      </w:r>
    </w:p>
    <w:p w:rsidR="009D42F7" w:rsidRDefault="009D42F7" w:rsidP="009D42F7">
      <w:pPr>
        <w:jc w:val="center"/>
      </w:pPr>
      <w:r>
        <w:t>a</w:t>
      </w:r>
    </w:p>
    <w:p w:rsidR="009D42F7" w:rsidRDefault="009D42F7" w:rsidP="009D42F7">
      <w:pPr>
        <w:jc w:val="center"/>
      </w:pPr>
      <w:r>
        <w:t>zákonní zástupci dítěte</w:t>
      </w:r>
    </w:p>
    <w:p w:rsidR="009D42F7" w:rsidRDefault="009D42F7" w:rsidP="009D42F7"/>
    <w:p w:rsidR="009D42F7" w:rsidRDefault="009D42F7" w:rsidP="009D42F7">
      <w:r>
        <w:t xml:space="preserve">Jméno a příjmení matky: </w:t>
      </w:r>
      <w:r>
        <w:tab/>
        <w:t>__________________________________________________</w:t>
      </w:r>
      <w:r w:rsidR="005468CD">
        <w:t>_________</w:t>
      </w:r>
      <w:r>
        <w:t>__</w:t>
      </w:r>
    </w:p>
    <w:p w:rsidR="009D42F7" w:rsidRDefault="009D42F7" w:rsidP="009D42F7"/>
    <w:p w:rsidR="009D42F7" w:rsidRDefault="009D42F7" w:rsidP="009D42F7">
      <w:r>
        <w:t xml:space="preserve">tel.: </w:t>
      </w:r>
      <w:r>
        <w:tab/>
      </w:r>
      <w:r>
        <w:tab/>
      </w:r>
      <w:r>
        <w:tab/>
      </w:r>
      <w:r>
        <w:tab/>
        <w:t>_________________________________________</w:t>
      </w:r>
      <w:r w:rsidR="005468CD">
        <w:t>_________</w:t>
      </w:r>
      <w:r>
        <w:t>___________</w:t>
      </w:r>
    </w:p>
    <w:p w:rsidR="009D42F7" w:rsidRDefault="009D42F7" w:rsidP="009D42F7"/>
    <w:p w:rsidR="009D42F7" w:rsidRDefault="009D42F7" w:rsidP="009D42F7">
      <w:r>
        <w:t xml:space="preserve">Jméno a příjmení otce: </w:t>
      </w:r>
      <w:r>
        <w:tab/>
        <w:t>_____________________________________</w:t>
      </w:r>
      <w:r w:rsidR="005468CD">
        <w:t>_________</w:t>
      </w:r>
      <w:r>
        <w:t>_______________</w:t>
      </w:r>
    </w:p>
    <w:p w:rsidR="009D42F7" w:rsidRDefault="009D42F7" w:rsidP="009D42F7"/>
    <w:p w:rsidR="009D42F7" w:rsidRDefault="009D42F7" w:rsidP="009D42F7">
      <w:r>
        <w:t xml:space="preserve">tel.: </w:t>
      </w:r>
      <w:r>
        <w:tab/>
      </w:r>
      <w:r>
        <w:tab/>
      </w:r>
      <w:r>
        <w:tab/>
      </w:r>
      <w:r>
        <w:tab/>
        <w:t>____________________</w:t>
      </w:r>
      <w:r w:rsidR="005468CD">
        <w:t>_________________________________________</w:t>
      </w:r>
    </w:p>
    <w:p w:rsidR="005468CD" w:rsidRDefault="005468CD" w:rsidP="009D42F7">
      <w:bookmarkStart w:id="0" w:name="_GoBack"/>
      <w:bookmarkEnd w:id="0"/>
    </w:p>
    <w:p w:rsidR="009D42F7" w:rsidRDefault="009D42F7" w:rsidP="009D42F7">
      <w:pPr>
        <w:jc w:val="center"/>
      </w:pPr>
      <w:r>
        <w:t>spolu uzavírají tuto</w:t>
      </w:r>
    </w:p>
    <w:p w:rsidR="009D42F7" w:rsidRDefault="009D42F7" w:rsidP="009D42F7">
      <w:pPr>
        <w:jc w:val="center"/>
      </w:pPr>
    </w:p>
    <w:p w:rsidR="009D42F7" w:rsidRPr="00A426F7" w:rsidRDefault="009D42F7" w:rsidP="009D42F7">
      <w:pPr>
        <w:jc w:val="center"/>
        <w:rPr>
          <w:b/>
          <w:caps/>
          <w:szCs w:val="28"/>
        </w:rPr>
      </w:pPr>
      <w:r w:rsidRPr="00A426F7">
        <w:rPr>
          <w:b/>
          <w:caps/>
          <w:szCs w:val="28"/>
        </w:rPr>
        <w:t>Písemnou dohodu o docházce dítěte do mateřské školy</w:t>
      </w:r>
    </w:p>
    <w:p w:rsidR="009D42F7" w:rsidRPr="00A426F7" w:rsidRDefault="009D42F7" w:rsidP="009D42F7">
      <w:pPr>
        <w:jc w:val="center"/>
        <w:rPr>
          <w:b/>
          <w:caps/>
          <w:szCs w:val="28"/>
        </w:rPr>
      </w:pPr>
      <w:r w:rsidRPr="00A426F7">
        <w:rPr>
          <w:b/>
          <w:caps/>
          <w:szCs w:val="28"/>
        </w:rPr>
        <w:t>Benešov nad Černou 86</w:t>
      </w:r>
    </w:p>
    <w:p w:rsidR="009D42F7" w:rsidRDefault="009D42F7" w:rsidP="009D42F7">
      <w:pPr>
        <w:jc w:val="center"/>
        <w:rPr>
          <w:b/>
          <w:caps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9D42F7" w:rsidTr="00250F22">
        <w:tc>
          <w:tcPr>
            <w:tcW w:w="3823" w:type="dxa"/>
          </w:tcPr>
          <w:p w:rsidR="009D42F7" w:rsidRDefault="009D42F7" w:rsidP="00250F22">
            <w:pPr>
              <w:spacing w:line="480" w:lineRule="auto"/>
              <w:rPr>
                <w:b/>
                <w:caps/>
              </w:rPr>
            </w:pPr>
            <w:r>
              <w:rPr>
                <w:b/>
                <w:caps/>
              </w:rPr>
              <w:t>Jméno a příjmení dítěte:</w:t>
            </w:r>
            <w:r>
              <w:rPr>
                <w:b/>
                <w:caps/>
              </w:rPr>
              <w:tab/>
            </w:r>
          </w:p>
        </w:tc>
        <w:tc>
          <w:tcPr>
            <w:tcW w:w="5244" w:type="dxa"/>
          </w:tcPr>
          <w:p w:rsidR="009D42F7" w:rsidRDefault="009D42F7" w:rsidP="00250F22">
            <w:pPr>
              <w:rPr>
                <w:b/>
                <w:caps/>
              </w:rPr>
            </w:pPr>
          </w:p>
        </w:tc>
      </w:tr>
      <w:tr w:rsidR="009D42F7" w:rsidTr="00250F22">
        <w:tc>
          <w:tcPr>
            <w:tcW w:w="3823" w:type="dxa"/>
          </w:tcPr>
          <w:p w:rsidR="009D42F7" w:rsidRDefault="009D42F7" w:rsidP="00250F22">
            <w:pPr>
              <w:spacing w:line="480" w:lineRule="auto"/>
              <w:rPr>
                <w:b/>
                <w:caps/>
              </w:rPr>
            </w:pPr>
            <w:r>
              <w:rPr>
                <w:b/>
                <w:caps/>
              </w:rPr>
              <w:t>datum narození:</w:t>
            </w:r>
            <w:r>
              <w:rPr>
                <w:b/>
                <w:caps/>
              </w:rPr>
              <w:tab/>
            </w:r>
          </w:p>
        </w:tc>
        <w:tc>
          <w:tcPr>
            <w:tcW w:w="5244" w:type="dxa"/>
          </w:tcPr>
          <w:p w:rsidR="009D42F7" w:rsidRDefault="009D42F7" w:rsidP="00250F22">
            <w:pPr>
              <w:rPr>
                <w:b/>
                <w:caps/>
              </w:rPr>
            </w:pPr>
          </w:p>
        </w:tc>
      </w:tr>
      <w:tr w:rsidR="009D42F7" w:rsidTr="00250F22">
        <w:tc>
          <w:tcPr>
            <w:tcW w:w="3823" w:type="dxa"/>
          </w:tcPr>
          <w:p w:rsidR="009D42F7" w:rsidRDefault="009D42F7" w:rsidP="00250F22">
            <w:pPr>
              <w:rPr>
                <w:b/>
                <w:caps/>
              </w:rPr>
            </w:pPr>
            <w:r>
              <w:rPr>
                <w:b/>
                <w:caps/>
              </w:rPr>
              <w:t>adresa trvalého pobytu:</w:t>
            </w:r>
          </w:p>
        </w:tc>
        <w:tc>
          <w:tcPr>
            <w:tcW w:w="5244" w:type="dxa"/>
          </w:tcPr>
          <w:p w:rsidR="009D42F7" w:rsidRDefault="009D42F7" w:rsidP="00250F22">
            <w:pPr>
              <w:rPr>
                <w:b/>
                <w:caps/>
              </w:rPr>
            </w:pPr>
          </w:p>
          <w:p w:rsidR="009D42F7" w:rsidRDefault="009D42F7" w:rsidP="00250F22">
            <w:pPr>
              <w:rPr>
                <w:b/>
                <w:caps/>
              </w:rPr>
            </w:pPr>
          </w:p>
          <w:p w:rsidR="009D42F7" w:rsidRDefault="009D42F7" w:rsidP="00250F22">
            <w:pPr>
              <w:rPr>
                <w:b/>
                <w:caps/>
              </w:rPr>
            </w:pPr>
          </w:p>
        </w:tc>
      </w:tr>
    </w:tbl>
    <w:p w:rsidR="009D42F7" w:rsidRDefault="009D42F7" w:rsidP="009D42F7">
      <w:pPr>
        <w:jc w:val="center"/>
        <w:rPr>
          <w:b/>
          <w:caps/>
        </w:rPr>
      </w:pPr>
    </w:p>
    <w:p w:rsidR="009D42F7" w:rsidRPr="00D3338B" w:rsidRDefault="009D42F7" w:rsidP="009D42F7">
      <w:pPr>
        <w:jc w:val="center"/>
        <w:rPr>
          <w:b/>
          <w:caps/>
        </w:rPr>
      </w:pPr>
    </w:p>
    <w:p w:rsidR="009D42F7" w:rsidRDefault="009D42F7" w:rsidP="009D42F7">
      <w:pPr>
        <w:rPr>
          <w:rFonts w:cstheme="minorHAnsi"/>
        </w:rPr>
      </w:pPr>
      <w:r>
        <w:rPr>
          <w:rFonts w:cstheme="minorHAnsi"/>
        </w:rPr>
        <w:t>Výše uvedené dítě bude využívat docházky do MŠ typu: (vyznačte)</w:t>
      </w:r>
    </w:p>
    <w:p w:rsidR="009D42F7" w:rsidRDefault="009D42F7" w:rsidP="009D42F7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B8A13C" wp14:editId="310E5E3A">
                <wp:simplePos x="0" y="0"/>
                <wp:positionH relativeFrom="column">
                  <wp:posOffset>34660</wp:posOffset>
                </wp:positionH>
                <wp:positionV relativeFrom="paragraph">
                  <wp:posOffset>188016</wp:posOffset>
                </wp:positionV>
                <wp:extent cx="190919" cy="185894"/>
                <wp:effectExtent l="0" t="0" r="19050" b="2413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19" cy="1858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2D892" id="Obdélník 4" o:spid="_x0000_s1026" style="position:absolute;margin-left:2.75pt;margin-top:14.8pt;width:15.0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" filled="f" strokecolor="black [3213]" strokeweight="1pt"/>
            </w:pict>
          </mc:Fallback>
        </mc:AlternateContent>
      </w:r>
    </w:p>
    <w:p w:rsidR="009D42F7" w:rsidRDefault="009D42F7" w:rsidP="009D42F7">
      <w:pPr>
        <w:spacing w:line="360" w:lineRule="auto"/>
        <w:ind w:firstLine="709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41B256" wp14:editId="666349DB">
                <wp:simplePos x="0" y="0"/>
                <wp:positionH relativeFrom="column">
                  <wp:posOffset>35560</wp:posOffset>
                </wp:positionH>
                <wp:positionV relativeFrom="paragraph">
                  <wp:posOffset>271201</wp:posOffset>
                </wp:positionV>
                <wp:extent cx="190500" cy="185420"/>
                <wp:effectExtent l="0" t="0" r="19050" b="2413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5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A2717" id="Obdélník 5" o:spid="_x0000_s1026" style="position:absolute;margin-left:2.8pt;margin-top:21.35pt;width:15pt;height:1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" filled="f" strokecolor="black [3213]" strokeweight="1pt"/>
            </w:pict>
          </mc:Fallback>
        </mc:AlternateContent>
      </w:r>
      <w:r>
        <w:rPr>
          <w:rFonts w:cstheme="minorHAnsi"/>
        </w:rPr>
        <w:t>CELODENNÍ</w:t>
      </w:r>
      <w:r>
        <w:rPr>
          <w:rFonts w:cstheme="minorHAnsi"/>
        </w:rPr>
        <w:tab/>
      </w:r>
      <w:r>
        <w:rPr>
          <w:rFonts w:cstheme="minorHAnsi"/>
        </w:rPr>
        <w:tab/>
        <w:t>od 6.30 do 16:30</w:t>
      </w:r>
    </w:p>
    <w:p w:rsidR="009D42F7" w:rsidRDefault="009D42F7" w:rsidP="009D42F7">
      <w:pPr>
        <w:spacing w:line="360" w:lineRule="auto"/>
        <w:ind w:firstLine="709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1554BE" wp14:editId="6F60AC00">
                <wp:simplePos x="0" y="0"/>
                <wp:positionH relativeFrom="column">
                  <wp:posOffset>35560</wp:posOffset>
                </wp:positionH>
                <wp:positionV relativeFrom="paragraph">
                  <wp:posOffset>256484</wp:posOffset>
                </wp:positionV>
                <wp:extent cx="190500" cy="185420"/>
                <wp:effectExtent l="0" t="0" r="19050" b="2413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5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836B6" id="Obdélník 6" o:spid="_x0000_s1026" style="position:absolute;margin-left:2.8pt;margin-top:20.2pt;width:15pt;height:1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" filled="f" strokecolor="black [3213]" strokeweight="1pt"/>
            </w:pict>
          </mc:Fallback>
        </mc:AlternateContent>
      </w:r>
      <w:r>
        <w:rPr>
          <w:rFonts w:cstheme="minorHAnsi"/>
        </w:rPr>
        <w:t>POLODENNÍ</w:t>
      </w:r>
      <w:r>
        <w:rPr>
          <w:rFonts w:cstheme="minorHAnsi"/>
        </w:rPr>
        <w:tab/>
      </w:r>
      <w:r>
        <w:rPr>
          <w:rFonts w:cstheme="minorHAnsi"/>
        </w:rPr>
        <w:tab/>
        <w:t>od 6:30 do 12:30</w:t>
      </w:r>
    </w:p>
    <w:p w:rsidR="009D42F7" w:rsidRDefault="009D42F7" w:rsidP="009D42F7">
      <w:pPr>
        <w:spacing w:line="360" w:lineRule="auto"/>
        <w:ind w:firstLine="709"/>
        <w:rPr>
          <w:rFonts w:cstheme="minorHAnsi"/>
        </w:rPr>
      </w:pPr>
      <w:r>
        <w:rPr>
          <w:rFonts w:cstheme="minorHAnsi"/>
        </w:rPr>
        <w:t>JINÉ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od _____________ do _____________</w:t>
      </w:r>
    </w:p>
    <w:p w:rsidR="009D42F7" w:rsidRDefault="009D42F7" w:rsidP="009D42F7">
      <w:pPr>
        <w:rPr>
          <w:rFonts w:cstheme="minorHAnsi"/>
        </w:rPr>
      </w:pPr>
    </w:p>
    <w:p w:rsidR="009D42F7" w:rsidRDefault="009D42F7" w:rsidP="009D42F7">
      <w:pPr>
        <w:rPr>
          <w:rFonts w:cstheme="minorHAnsi"/>
        </w:rPr>
      </w:pPr>
      <w:r>
        <w:rPr>
          <w:rFonts w:cstheme="minorHAnsi"/>
        </w:rPr>
        <w:t>Tato dohoda platí po celou dobu docházky dítěte do mateřské školy</w:t>
      </w:r>
      <w:r w:rsidRPr="00277F4F">
        <w:rPr>
          <w:rFonts w:cstheme="minorHAnsi"/>
        </w:rPr>
        <w:t>.</w:t>
      </w:r>
      <w:r>
        <w:rPr>
          <w:rFonts w:cstheme="minorHAnsi"/>
        </w:rPr>
        <w:t xml:space="preserve"> Případné změny uvedených údajů je zákonný zástupce povinen provést s ředitelem ZŠ a MŠ, a to pouze písemným dodatkem k této dohodě.</w:t>
      </w:r>
    </w:p>
    <w:p w:rsidR="009D42F7" w:rsidRDefault="009D42F7" w:rsidP="009D42F7">
      <w:pPr>
        <w:rPr>
          <w:rFonts w:cstheme="minorHAnsi"/>
        </w:rPr>
      </w:pPr>
    </w:p>
    <w:p w:rsidR="009D42F7" w:rsidRDefault="009D42F7" w:rsidP="009D42F7">
      <w:pPr>
        <w:rPr>
          <w:rFonts w:cstheme="minorHAnsi"/>
        </w:rPr>
      </w:pPr>
    </w:p>
    <w:p w:rsidR="009D42F7" w:rsidRDefault="009D42F7" w:rsidP="009D42F7">
      <w:pPr>
        <w:rPr>
          <w:rFonts w:cstheme="minorHAnsi"/>
        </w:rPr>
      </w:pPr>
      <w:r w:rsidRPr="002F6FEE">
        <w:rPr>
          <w:rFonts w:cstheme="minorHAnsi"/>
        </w:rPr>
        <w:t xml:space="preserve">V Benešově nad Černou </w:t>
      </w:r>
      <w:r>
        <w:rPr>
          <w:rFonts w:cstheme="minorHAnsi"/>
        </w:rPr>
        <w:t>dne</w:t>
      </w:r>
      <w:r w:rsidRPr="002F6FEE">
        <w:rPr>
          <w:rFonts w:cstheme="minorHAnsi"/>
        </w:rPr>
        <w:t>__________</w:t>
      </w:r>
      <w:r w:rsidRPr="002F6FEE">
        <w:rPr>
          <w:rFonts w:cstheme="minorHAnsi"/>
        </w:rPr>
        <w:tab/>
        <w:t>_</w:t>
      </w:r>
      <w:r>
        <w:rPr>
          <w:rFonts w:cstheme="minorHAnsi"/>
        </w:rPr>
        <w:t>_________________</w:t>
      </w:r>
      <w:r>
        <w:rPr>
          <w:rFonts w:cstheme="minorHAnsi"/>
        </w:rPr>
        <w:tab/>
      </w:r>
      <w:r w:rsidRPr="002F6FEE">
        <w:rPr>
          <w:rFonts w:cstheme="minorHAnsi"/>
        </w:rPr>
        <w:t>____</w:t>
      </w:r>
      <w:r>
        <w:rPr>
          <w:rFonts w:cstheme="minorHAnsi"/>
        </w:rPr>
        <w:t>___</w:t>
      </w:r>
      <w:r w:rsidRPr="002F6FEE">
        <w:rPr>
          <w:rFonts w:cstheme="minorHAnsi"/>
        </w:rPr>
        <w:t>___________</w:t>
      </w:r>
    </w:p>
    <w:p w:rsidR="009D42F7" w:rsidRDefault="009D42F7" w:rsidP="009D42F7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zákonný zástupce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ředitel ZŠ a MŠ</w:t>
      </w:r>
    </w:p>
    <w:p w:rsidR="009D42F7" w:rsidRPr="00277F4F" w:rsidRDefault="009D42F7" w:rsidP="009D42F7">
      <w:pPr>
        <w:rPr>
          <w:rFonts w:cstheme="minorHAnsi"/>
        </w:rPr>
      </w:pPr>
    </w:p>
    <w:p w:rsidR="009D42F7" w:rsidRDefault="009D42F7">
      <w:r>
        <w:br w:type="page"/>
      </w:r>
    </w:p>
    <w:p w:rsidR="009D42F7" w:rsidRPr="007E7DA0" w:rsidRDefault="009D42F7" w:rsidP="009D42F7">
      <w:pPr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 xml:space="preserve">Zmocnění pro předávání dítěte </w:t>
      </w:r>
      <w:r w:rsidRPr="007E7DA0">
        <w:rPr>
          <w:b/>
          <w:sz w:val="44"/>
          <w:szCs w:val="44"/>
        </w:rPr>
        <w:t>jiné pověřené osobě</w:t>
      </w:r>
    </w:p>
    <w:p w:rsidR="009D42F7" w:rsidRPr="007E7DA0" w:rsidRDefault="009D42F7" w:rsidP="009D42F7">
      <w:pPr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  <w:r w:rsidRPr="007E7DA0">
              <w:t>Příjmení a jméno dítěte</w:t>
            </w: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  <w:r w:rsidRPr="007E7DA0">
              <w:t>Datum narození</w:t>
            </w: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  <w:r w:rsidRPr="007E7DA0">
              <w:t>Bydliště</w:t>
            </w: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</w:tbl>
    <w:p w:rsidR="009D42F7" w:rsidRPr="007E7DA0" w:rsidRDefault="009D42F7" w:rsidP="009D42F7"/>
    <w:p w:rsidR="009D42F7" w:rsidRPr="007E7DA0" w:rsidRDefault="009D42F7" w:rsidP="009D42F7">
      <w:r w:rsidRPr="007E7DA0">
        <w:t>Níže podepsaný zástupce dítěte zmocňuje tyto pověřené osoby k zastupování při převzetí dítěte v Mateřské škole Benešov nad Černou 86 a jeho odvádění z MŠ.</w:t>
      </w:r>
    </w:p>
    <w:p w:rsidR="009D42F7" w:rsidRPr="007E7DA0" w:rsidRDefault="009D42F7" w:rsidP="009D42F7"/>
    <w:p w:rsidR="009D42F7" w:rsidRPr="007E7DA0" w:rsidRDefault="009D42F7" w:rsidP="009D42F7">
      <w:pPr>
        <w:jc w:val="center"/>
        <w:rPr>
          <w:b/>
        </w:rPr>
      </w:pPr>
      <w:proofErr w:type="gramStart"/>
      <w:r w:rsidRPr="007E7DA0">
        <w:rPr>
          <w:b/>
        </w:rPr>
        <w:t>pravidelně    –    nepravidelně</w:t>
      </w:r>
      <w:proofErr w:type="gramEnd"/>
      <w:r w:rsidRPr="007E7DA0">
        <w:rPr>
          <w:b/>
        </w:rPr>
        <w:t xml:space="preserve">    –    v čase od ________ hod. do ________ hod.</w:t>
      </w:r>
    </w:p>
    <w:p w:rsidR="009D42F7" w:rsidRPr="007E7DA0" w:rsidRDefault="009D42F7" w:rsidP="009D42F7"/>
    <w:p w:rsidR="009D42F7" w:rsidRPr="007E7DA0" w:rsidRDefault="009D42F7" w:rsidP="009D42F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  <w:r w:rsidRPr="007E7DA0">
              <w:t xml:space="preserve">Příjmení a jméno </w:t>
            </w: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  <w:r w:rsidRPr="007E7DA0">
              <w:t>Bydliště a rok narození</w:t>
            </w: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  <w:r w:rsidRPr="007E7DA0">
              <w:t>Podpis</w:t>
            </w: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  <w:tr w:rsidR="009D42F7" w:rsidRPr="007E7DA0" w:rsidTr="00250F22">
        <w:tc>
          <w:tcPr>
            <w:tcW w:w="3020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</w:tc>
        <w:tc>
          <w:tcPr>
            <w:tcW w:w="3021" w:type="dxa"/>
          </w:tcPr>
          <w:p w:rsidR="009D42F7" w:rsidRPr="007E7DA0" w:rsidRDefault="009D42F7" w:rsidP="00250F22">
            <w:pPr>
              <w:jc w:val="center"/>
            </w:pPr>
          </w:p>
          <w:p w:rsidR="009D42F7" w:rsidRPr="007E7DA0" w:rsidRDefault="009D42F7" w:rsidP="00250F22">
            <w:pPr>
              <w:jc w:val="center"/>
            </w:pPr>
          </w:p>
        </w:tc>
      </w:tr>
    </w:tbl>
    <w:p w:rsidR="009D42F7" w:rsidRPr="007E7DA0" w:rsidRDefault="009D42F7" w:rsidP="009D42F7"/>
    <w:p w:rsidR="009D42F7" w:rsidRPr="007E7DA0" w:rsidRDefault="009D42F7" w:rsidP="009D42F7"/>
    <w:p w:rsidR="009D42F7" w:rsidRPr="007E7DA0" w:rsidRDefault="009D42F7" w:rsidP="009D42F7">
      <w:r w:rsidRPr="007E7DA0">
        <w:t>Zákonný zástupce prohlašuje, že od převzetí dítěte pověřenou osobou přebírá veškerou zodpovědnost.</w:t>
      </w:r>
    </w:p>
    <w:p w:rsidR="009D42F7" w:rsidRPr="007E7DA0" w:rsidRDefault="009D42F7" w:rsidP="009D42F7"/>
    <w:p w:rsidR="009D42F7" w:rsidRPr="007E7DA0" w:rsidRDefault="009D42F7" w:rsidP="009D42F7"/>
    <w:p w:rsidR="009D42F7" w:rsidRPr="007E7DA0" w:rsidRDefault="009D42F7" w:rsidP="009D42F7">
      <w:r w:rsidRPr="007E7DA0">
        <w:t>Datum: _________________</w:t>
      </w:r>
      <w:r w:rsidRPr="007E7DA0">
        <w:tab/>
      </w:r>
      <w:r w:rsidRPr="007E7DA0">
        <w:tab/>
      </w:r>
      <w:r w:rsidRPr="007E7DA0">
        <w:tab/>
      </w:r>
      <w:r w:rsidRPr="007E7DA0">
        <w:tab/>
        <w:t>_______________________________</w:t>
      </w:r>
    </w:p>
    <w:p w:rsidR="009D42F7" w:rsidRPr="007E7DA0" w:rsidRDefault="009D42F7" w:rsidP="009D42F7">
      <w:r w:rsidRPr="007E7DA0">
        <w:tab/>
      </w:r>
      <w:r w:rsidRPr="007E7DA0">
        <w:tab/>
      </w:r>
      <w:r w:rsidRPr="007E7DA0">
        <w:tab/>
      </w:r>
      <w:r w:rsidRPr="007E7DA0">
        <w:tab/>
      </w:r>
      <w:r w:rsidRPr="007E7DA0">
        <w:tab/>
      </w:r>
      <w:r w:rsidRPr="007E7DA0">
        <w:tab/>
      </w:r>
      <w:r w:rsidRPr="007E7DA0">
        <w:tab/>
        <w:t xml:space="preserve">   podpis zákonného zástupce dítěte</w:t>
      </w:r>
    </w:p>
    <w:p w:rsidR="009D42F7" w:rsidRPr="009D42F7" w:rsidRDefault="009D42F7" w:rsidP="00163FE7"/>
    <w:sectPr w:rsidR="009D42F7" w:rsidRPr="009D42F7" w:rsidSect="007A2D57">
      <w:headerReference w:type="default" r:id="rId7"/>
      <w:footerReference w:type="default" r:id="rId8"/>
      <w:pgSz w:w="11906" w:h="16838"/>
      <w:pgMar w:top="1943" w:right="991" w:bottom="899" w:left="709" w:header="540" w:footer="5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908" w:rsidRDefault="00D94908">
      <w:r>
        <w:separator/>
      </w:r>
    </w:p>
  </w:endnote>
  <w:endnote w:type="continuationSeparator" w:id="0">
    <w:p w:rsidR="00D94908" w:rsidRDefault="00D94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DC8" w:rsidRDefault="00D94908" w:rsidP="00B66902">
    <w:pPr>
      <w:pStyle w:val="Zpat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pict>
        <v:rect id="_x0000_i1035" style="width:0;height:1.5pt" o:hralign="center" o:hrstd="t" o:hr="t" fillcolor="#a7a6aa" stroked="f"/>
      </w:pict>
    </w:r>
  </w:p>
  <w:p w:rsidR="009D5DC8" w:rsidRDefault="009D5DC8" w:rsidP="00B66902">
    <w:pPr>
      <w:pStyle w:val="Zpat"/>
      <w:jc w:val="center"/>
      <w:rPr>
        <w:rFonts w:ascii="Arial Narrow" w:hAnsi="Arial Narrow"/>
        <w:sz w:val="20"/>
        <w:szCs w:val="20"/>
      </w:rPr>
    </w:pPr>
  </w:p>
  <w:p w:rsidR="00F376FC" w:rsidRPr="004D4539" w:rsidRDefault="00F376FC" w:rsidP="00B66902">
    <w:pPr>
      <w:pStyle w:val="Zpat"/>
      <w:jc w:val="center"/>
      <w:rPr>
        <w:rFonts w:ascii="Cambria" w:hAnsi="Cambria"/>
        <w:b/>
        <w:color w:val="808080"/>
        <w:sz w:val="20"/>
        <w:szCs w:val="20"/>
      </w:rPr>
    </w:pPr>
    <w:r w:rsidRPr="004D4539">
      <w:rPr>
        <w:rFonts w:ascii="Cambria" w:hAnsi="Cambria"/>
        <w:b/>
        <w:color w:val="808080"/>
        <w:sz w:val="20"/>
        <w:szCs w:val="20"/>
      </w:rPr>
      <w:t>www.</w:t>
    </w:r>
    <w:r w:rsidR="00A5772B" w:rsidRPr="004D4539">
      <w:rPr>
        <w:rFonts w:ascii="Cambria" w:hAnsi="Cambria"/>
        <w:b/>
        <w:color w:val="808080"/>
        <w:sz w:val="20"/>
        <w:szCs w:val="20"/>
      </w:rPr>
      <w:t>zsbenesovnc.cz</w:t>
    </w:r>
    <w:r w:rsidRPr="004D4539">
      <w:rPr>
        <w:rFonts w:ascii="Cambria" w:hAnsi="Cambria"/>
        <w:b/>
        <w:color w:val="808080"/>
        <w:sz w:val="20"/>
        <w:szCs w:val="20"/>
      </w:rPr>
      <w:tab/>
      <w:t xml:space="preserve"> </w:t>
    </w:r>
    <w:hyperlink r:id="rId1" w:history="1">
      <w:r w:rsidR="00A5772B" w:rsidRPr="004D4539">
        <w:rPr>
          <w:rStyle w:val="Hypertextovodkaz"/>
          <w:rFonts w:ascii="Cambria" w:hAnsi="Cambria"/>
          <w:b/>
          <w:color w:val="808080"/>
          <w:sz w:val="20"/>
          <w:szCs w:val="20"/>
        </w:rPr>
        <w:t>reditel@zsbenesovnc.cz</w:t>
      </w:r>
    </w:hyperlink>
    <w:r w:rsidRPr="004D4539">
      <w:rPr>
        <w:rFonts w:ascii="Cambria" w:hAnsi="Cambria"/>
        <w:b/>
        <w:color w:val="808080"/>
        <w:sz w:val="20"/>
        <w:szCs w:val="20"/>
      </w:rPr>
      <w:tab/>
      <w:t xml:space="preserve"> tel</w:t>
    </w:r>
    <w:r w:rsidR="00C35CC0">
      <w:rPr>
        <w:rFonts w:ascii="Cambria" w:hAnsi="Cambria"/>
        <w:b/>
        <w:color w:val="808080"/>
        <w:sz w:val="20"/>
        <w:szCs w:val="20"/>
      </w:rPr>
      <w:t>.</w:t>
    </w:r>
    <w:r w:rsidRPr="004D4539">
      <w:rPr>
        <w:rFonts w:ascii="Cambria" w:hAnsi="Cambria"/>
        <w:b/>
        <w:color w:val="808080"/>
        <w:sz w:val="20"/>
        <w:szCs w:val="20"/>
      </w:rPr>
      <w:t xml:space="preserve"> </w:t>
    </w:r>
    <w:r w:rsidR="009D42F7">
      <w:rPr>
        <w:rStyle w:val="ff4fc0fs12"/>
        <w:rFonts w:ascii="Cambria" w:hAnsi="Cambria"/>
        <w:b/>
        <w:color w:val="808080"/>
        <w:sz w:val="20"/>
        <w:szCs w:val="20"/>
      </w:rPr>
      <w:t>728 115 345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908" w:rsidRDefault="00D94908">
      <w:r>
        <w:separator/>
      </w:r>
    </w:p>
  </w:footnote>
  <w:footnote w:type="continuationSeparator" w:id="0">
    <w:p w:rsidR="00D94908" w:rsidRDefault="00D94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DC8" w:rsidRDefault="00CF0DAB" w:rsidP="005C4DF1">
    <w:pPr>
      <w:pStyle w:val="Zhlav"/>
      <w:jc w:val="center"/>
      <w:rPr>
        <w:rFonts w:ascii="Cambria" w:hAnsi="Cambria" w:cs="Arial"/>
        <w:b/>
        <w:color w:val="808080"/>
      </w:rPr>
    </w:pPr>
    <w:r>
      <w:rPr>
        <w:rFonts w:ascii="Cambria" w:hAnsi="Cambria" w:cs="Arial"/>
        <w:b/>
        <w:noProof/>
        <w:color w:val="808080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-27305</wp:posOffset>
          </wp:positionV>
          <wp:extent cx="1038225" cy="692785"/>
          <wp:effectExtent l="0" t="0" r="9525" b="0"/>
          <wp:wrapTight wrapText="bothSides">
            <wp:wrapPolygon edited="0">
              <wp:start x="7927" y="0"/>
              <wp:lineTo x="4756" y="1782"/>
              <wp:lineTo x="0" y="7721"/>
              <wp:lineTo x="0" y="16631"/>
              <wp:lineTo x="5945" y="19600"/>
              <wp:lineTo x="5945" y="20788"/>
              <wp:lineTo x="16250" y="20788"/>
              <wp:lineTo x="16250" y="19600"/>
              <wp:lineTo x="21402" y="17225"/>
              <wp:lineTo x="21402" y="7721"/>
              <wp:lineTo x="16250" y="1188"/>
              <wp:lineTo x="13872" y="0"/>
              <wp:lineTo x="7927" y="0"/>
            </wp:wrapPolygon>
          </wp:wrapTight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va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6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B1D6D" w:rsidRPr="00BB1D6D" w:rsidRDefault="00A5772B" w:rsidP="005C4DF1">
    <w:pPr>
      <w:pStyle w:val="Zhlav"/>
      <w:jc w:val="center"/>
      <w:rPr>
        <w:rFonts w:ascii="Cambria" w:hAnsi="Cambria" w:cs="Arial"/>
        <w:b/>
        <w:color w:val="808080"/>
      </w:rPr>
    </w:pPr>
    <w:r w:rsidRPr="00BB1D6D">
      <w:rPr>
        <w:rFonts w:ascii="Cambria" w:hAnsi="Cambria" w:cs="Arial"/>
        <w:b/>
        <w:color w:val="808080"/>
      </w:rPr>
      <w:t>Zá</w:t>
    </w:r>
    <w:r w:rsidR="002C15C2" w:rsidRPr="00BB1D6D">
      <w:rPr>
        <w:rFonts w:ascii="Cambria" w:hAnsi="Cambria" w:cs="Arial"/>
        <w:b/>
        <w:color w:val="808080"/>
      </w:rPr>
      <w:t>kladní škola</w:t>
    </w:r>
    <w:r w:rsidR="005965C5" w:rsidRPr="00BB1D6D">
      <w:rPr>
        <w:rFonts w:ascii="Cambria" w:hAnsi="Cambria" w:cs="Arial"/>
        <w:b/>
        <w:color w:val="808080"/>
      </w:rPr>
      <w:t xml:space="preserve"> a Mateřská škola</w:t>
    </w:r>
    <w:r w:rsidR="003C75C4" w:rsidRPr="00BB1D6D">
      <w:rPr>
        <w:rFonts w:ascii="Cambria" w:hAnsi="Cambria" w:cs="Arial"/>
        <w:b/>
        <w:color w:val="808080"/>
      </w:rPr>
      <w:t xml:space="preserve"> Benešov nad Černou</w:t>
    </w:r>
  </w:p>
  <w:p w:rsidR="00A5772B" w:rsidRPr="00BB1D6D" w:rsidRDefault="002C15C2" w:rsidP="005C4DF1">
    <w:pPr>
      <w:pStyle w:val="Zhlav"/>
      <w:ind w:left="708" w:hanging="142"/>
      <w:jc w:val="center"/>
      <w:rPr>
        <w:rStyle w:val="ff4fc0fs12"/>
        <w:rFonts w:ascii="Cambria" w:hAnsi="Cambria" w:cs="Arial"/>
        <w:b/>
        <w:color w:val="808080"/>
        <w:sz w:val="20"/>
        <w:szCs w:val="20"/>
      </w:rPr>
    </w:pPr>
    <w:r w:rsidRPr="00BB1D6D">
      <w:rPr>
        <w:rFonts w:ascii="Cambria" w:hAnsi="Cambria" w:cs="Arial"/>
        <w:b/>
        <w:color w:val="808080"/>
        <w:sz w:val="20"/>
        <w:szCs w:val="20"/>
      </w:rPr>
      <w:t>Benešov nad Černou</w:t>
    </w:r>
    <w:r w:rsidR="0029387A" w:rsidRPr="00BB1D6D">
      <w:rPr>
        <w:rFonts w:ascii="Cambria" w:hAnsi="Cambria" w:cs="Arial"/>
        <w:b/>
        <w:color w:val="808080"/>
        <w:sz w:val="20"/>
        <w:szCs w:val="20"/>
      </w:rPr>
      <w:t xml:space="preserve"> 100</w:t>
    </w:r>
    <w:r w:rsidR="00BB1D6D">
      <w:rPr>
        <w:rFonts w:ascii="Cambria" w:hAnsi="Cambria" w:cs="Arial"/>
        <w:b/>
        <w:color w:val="808080"/>
        <w:sz w:val="20"/>
        <w:szCs w:val="20"/>
      </w:rPr>
      <w:t xml:space="preserve">, 382 82, </w:t>
    </w:r>
    <w:r w:rsidR="00A5772B" w:rsidRPr="00BB1D6D">
      <w:rPr>
        <w:rFonts w:ascii="Cambria" w:hAnsi="Cambria" w:cs="Arial"/>
        <w:b/>
        <w:color w:val="808080"/>
        <w:sz w:val="20"/>
        <w:szCs w:val="20"/>
      </w:rPr>
      <w:t xml:space="preserve">IČ </w:t>
    </w:r>
    <w:r w:rsidR="00A5772B" w:rsidRPr="00BB1D6D">
      <w:rPr>
        <w:rStyle w:val="ff4fc0fs12"/>
        <w:rFonts w:ascii="Cambria" w:hAnsi="Cambria" w:cs="Arial"/>
        <w:b/>
        <w:color w:val="808080"/>
        <w:sz w:val="20"/>
        <w:szCs w:val="20"/>
      </w:rPr>
      <w:t>00583766</w:t>
    </w:r>
    <w:r w:rsidR="00C35CC0">
      <w:rPr>
        <w:rStyle w:val="ff4fc0fs12"/>
        <w:rFonts w:ascii="Cambria" w:hAnsi="Cambria" w:cs="Arial"/>
        <w:b/>
        <w:color w:val="808080"/>
        <w:sz w:val="20"/>
        <w:szCs w:val="20"/>
      </w:rPr>
      <w:t>, ID dat</w:t>
    </w:r>
    <w:r w:rsidR="0081135C">
      <w:rPr>
        <w:rStyle w:val="ff4fc0fs12"/>
        <w:rFonts w:ascii="Cambria" w:hAnsi="Cambria" w:cs="Arial"/>
        <w:b/>
        <w:color w:val="808080"/>
        <w:sz w:val="20"/>
        <w:szCs w:val="20"/>
      </w:rPr>
      <w:t xml:space="preserve">ové </w:t>
    </w:r>
    <w:r w:rsidR="00C35CC0">
      <w:rPr>
        <w:rStyle w:val="ff4fc0fs12"/>
        <w:rFonts w:ascii="Cambria" w:hAnsi="Cambria" w:cs="Arial"/>
        <w:b/>
        <w:color w:val="808080"/>
        <w:sz w:val="20"/>
        <w:szCs w:val="20"/>
      </w:rPr>
      <w:t>schránky zwm5w6t</w:t>
    </w:r>
  </w:p>
  <w:p w:rsidR="002C15C2" w:rsidRPr="00BB1D6D" w:rsidRDefault="00BB1D6D">
    <w:pPr>
      <w:pStyle w:val="Zhlav"/>
      <w:rPr>
        <w:rFonts w:ascii="Cambria" w:hAnsi="Cambria" w:cs="Arial"/>
        <w:b/>
        <w:color w:val="333333"/>
        <w:sz w:val="20"/>
        <w:szCs w:val="20"/>
      </w:rPr>
    </w:pPr>
    <w:r>
      <w:rPr>
        <w:rFonts w:ascii="Cambria" w:hAnsi="Cambria" w:cs="Arial"/>
        <w:b/>
        <w:noProof/>
        <w:color w:val="333333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1290651</wp:posOffset>
              </wp:positionH>
              <wp:positionV relativeFrom="paragraph">
                <wp:posOffset>76835</wp:posOffset>
              </wp:positionV>
              <wp:extent cx="4953663" cy="23854"/>
              <wp:effectExtent l="0" t="0" r="37465" b="33655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953663" cy="2385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E39F94" id="Přímá spojnice 9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65pt,6.05pt" to="491.7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D36BA"/>
    <w:multiLevelType w:val="hybridMultilevel"/>
    <w:tmpl w:val="428C89C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087385"/>
    <w:multiLevelType w:val="multilevel"/>
    <w:tmpl w:val="F10C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13EA7"/>
    <w:multiLevelType w:val="multilevel"/>
    <w:tmpl w:val="81BA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2509C"/>
    <w:multiLevelType w:val="multilevel"/>
    <w:tmpl w:val="47DC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F3CA5"/>
    <w:multiLevelType w:val="multilevel"/>
    <w:tmpl w:val="7AD483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6A04E5"/>
    <w:multiLevelType w:val="hybridMultilevel"/>
    <w:tmpl w:val="E7D0C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B652B"/>
    <w:multiLevelType w:val="hybridMultilevel"/>
    <w:tmpl w:val="4700416E"/>
    <w:lvl w:ilvl="0" w:tplc="3F142B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376"/>
    <w:multiLevelType w:val="multilevel"/>
    <w:tmpl w:val="D57E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76E27"/>
    <w:multiLevelType w:val="hybridMultilevel"/>
    <w:tmpl w:val="6062F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86A1E"/>
    <w:multiLevelType w:val="multilevel"/>
    <w:tmpl w:val="828CC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0E2751"/>
    <w:multiLevelType w:val="hybridMultilevel"/>
    <w:tmpl w:val="9DC071E8"/>
    <w:lvl w:ilvl="0" w:tplc="3FBC60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D1083"/>
    <w:multiLevelType w:val="hybridMultilevel"/>
    <w:tmpl w:val="E0303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10228"/>
    <w:multiLevelType w:val="hybridMultilevel"/>
    <w:tmpl w:val="F056C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4619A"/>
    <w:multiLevelType w:val="hybridMultilevel"/>
    <w:tmpl w:val="C3AC4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791507"/>
    <w:multiLevelType w:val="hybridMultilevel"/>
    <w:tmpl w:val="B74A2D1C"/>
    <w:lvl w:ilvl="0" w:tplc="E62820CC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DBB5F9A"/>
    <w:multiLevelType w:val="multilevel"/>
    <w:tmpl w:val="DE5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2"/>
  </w:num>
  <w:num w:numId="5">
    <w:abstractNumId w:val="11"/>
  </w:num>
  <w:num w:numId="6">
    <w:abstractNumId w:val="6"/>
  </w:num>
  <w:num w:numId="7">
    <w:abstractNumId w:val="13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  <w:num w:numId="12">
    <w:abstractNumId w:val="9"/>
  </w:num>
  <w:num w:numId="1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5">
    <w:abstractNumId w:val="1"/>
  </w:num>
  <w:num w:numId="16">
    <w:abstractNumId w:val="2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1A"/>
    <w:rsid w:val="00001AF6"/>
    <w:rsid w:val="0001465B"/>
    <w:rsid w:val="0001608D"/>
    <w:rsid w:val="000220EC"/>
    <w:rsid w:val="0002407A"/>
    <w:rsid w:val="00036685"/>
    <w:rsid w:val="00045E9A"/>
    <w:rsid w:val="000467D6"/>
    <w:rsid w:val="00050902"/>
    <w:rsid w:val="00053E80"/>
    <w:rsid w:val="00054B37"/>
    <w:rsid w:val="00056749"/>
    <w:rsid w:val="00057175"/>
    <w:rsid w:val="00066108"/>
    <w:rsid w:val="00087128"/>
    <w:rsid w:val="00091858"/>
    <w:rsid w:val="000A1FF1"/>
    <w:rsid w:val="000B0B6C"/>
    <w:rsid w:val="000B166A"/>
    <w:rsid w:val="000B1C54"/>
    <w:rsid w:val="000B239F"/>
    <w:rsid w:val="000B38AF"/>
    <w:rsid w:val="000B56E1"/>
    <w:rsid w:val="000C531E"/>
    <w:rsid w:val="000D066E"/>
    <w:rsid w:val="000E1827"/>
    <w:rsid w:val="000E1A98"/>
    <w:rsid w:val="000F35BA"/>
    <w:rsid w:val="000F3AC5"/>
    <w:rsid w:val="000F422C"/>
    <w:rsid w:val="001341A3"/>
    <w:rsid w:val="00146803"/>
    <w:rsid w:val="001514F5"/>
    <w:rsid w:val="00154D95"/>
    <w:rsid w:val="00163FE7"/>
    <w:rsid w:val="001800A1"/>
    <w:rsid w:val="00190D5E"/>
    <w:rsid w:val="00195FCA"/>
    <w:rsid w:val="001A1572"/>
    <w:rsid w:val="001A36FC"/>
    <w:rsid w:val="001C2047"/>
    <w:rsid w:val="001D63D7"/>
    <w:rsid w:val="001E01AF"/>
    <w:rsid w:val="001E1AD2"/>
    <w:rsid w:val="001E2969"/>
    <w:rsid w:val="001E7775"/>
    <w:rsid w:val="001F62FF"/>
    <w:rsid w:val="002011CF"/>
    <w:rsid w:val="00223172"/>
    <w:rsid w:val="002304C7"/>
    <w:rsid w:val="002325EC"/>
    <w:rsid w:val="00237F73"/>
    <w:rsid w:val="00247551"/>
    <w:rsid w:val="00262FC4"/>
    <w:rsid w:val="00291F03"/>
    <w:rsid w:val="0029387A"/>
    <w:rsid w:val="002A1C10"/>
    <w:rsid w:val="002C110A"/>
    <w:rsid w:val="002C15C2"/>
    <w:rsid w:val="002C2278"/>
    <w:rsid w:val="002D3202"/>
    <w:rsid w:val="002F3D58"/>
    <w:rsid w:val="00304B61"/>
    <w:rsid w:val="00326B9D"/>
    <w:rsid w:val="00341E8E"/>
    <w:rsid w:val="00350549"/>
    <w:rsid w:val="0035752F"/>
    <w:rsid w:val="003630B7"/>
    <w:rsid w:val="00370A8D"/>
    <w:rsid w:val="003934C3"/>
    <w:rsid w:val="00394E8A"/>
    <w:rsid w:val="003A2CFA"/>
    <w:rsid w:val="003C1AFB"/>
    <w:rsid w:val="003C6B9B"/>
    <w:rsid w:val="003C75C4"/>
    <w:rsid w:val="003E0B48"/>
    <w:rsid w:val="003E2C81"/>
    <w:rsid w:val="003E33D5"/>
    <w:rsid w:val="004154E9"/>
    <w:rsid w:val="00417798"/>
    <w:rsid w:val="00424E23"/>
    <w:rsid w:val="00440B2B"/>
    <w:rsid w:val="00444D6F"/>
    <w:rsid w:val="00483228"/>
    <w:rsid w:val="00484AAB"/>
    <w:rsid w:val="00490DB0"/>
    <w:rsid w:val="0049448B"/>
    <w:rsid w:val="004A511C"/>
    <w:rsid w:val="004A5B89"/>
    <w:rsid w:val="004B004C"/>
    <w:rsid w:val="004D4539"/>
    <w:rsid w:val="004D71B9"/>
    <w:rsid w:val="00530A67"/>
    <w:rsid w:val="00531002"/>
    <w:rsid w:val="00535521"/>
    <w:rsid w:val="00537818"/>
    <w:rsid w:val="00540679"/>
    <w:rsid w:val="005468CD"/>
    <w:rsid w:val="005732EE"/>
    <w:rsid w:val="005965C5"/>
    <w:rsid w:val="005A6791"/>
    <w:rsid w:val="005A7142"/>
    <w:rsid w:val="005B4FFA"/>
    <w:rsid w:val="005C157A"/>
    <w:rsid w:val="005C4DF1"/>
    <w:rsid w:val="005D75AB"/>
    <w:rsid w:val="005F56D2"/>
    <w:rsid w:val="00620687"/>
    <w:rsid w:val="00631898"/>
    <w:rsid w:val="00635389"/>
    <w:rsid w:val="00653726"/>
    <w:rsid w:val="0066025C"/>
    <w:rsid w:val="00687326"/>
    <w:rsid w:val="006979B6"/>
    <w:rsid w:val="006A5D2F"/>
    <w:rsid w:val="006B09A4"/>
    <w:rsid w:val="006B4257"/>
    <w:rsid w:val="006B5684"/>
    <w:rsid w:val="006C53BA"/>
    <w:rsid w:val="006C7CDA"/>
    <w:rsid w:val="006D338F"/>
    <w:rsid w:val="006F4FE7"/>
    <w:rsid w:val="0070062B"/>
    <w:rsid w:val="007108ED"/>
    <w:rsid w:val="00724647"/>
    <w:rsid w:val="00724AD6"/>
    <w:rsid w:val="0073340F"/>
    <w:rsid w:val="0073581E"/>
    <w:rsid w:val="00753242"/>
    <w:rsid w:val="00760469"/>
    <w:rsid w:val="00783F40"/>
    <w:rsid w:val="00790FA8"/>
    <w:rsid w:val="0079291C"/>
    <w:rsid w:val="0079449B"/>
    <w:rsid w:val="007A2D57"/>
    <w:rsid w:val="007C7F6F"/>
    <w:rsid w:val="007D4576"/>
    <w:rsid w:val="007D6E94"/>
    <w:rsid w:val="007E5109"/>
    <w:rsid w:val="007E6FB7"/>
    <w:rsid w:val="008007DF"/>
    <w:rsid w:val="0081135C"/>
    <w:rsid w:val="00812224"/>
    <w:rsid w:val="008146E8"/>
    <w:rsid w:val="00822D97"/>
    <w:rsid w:val="0084098D"/>
    <w:rsid w:val="00844B8C"/>
    <w:rsid w:val="008514FD"/>
    <w:rsid w:val="00852183"/>
    <w:rsid w:val="0085363B"/>
    <w:rsid w:val="00872C34"/>
    <w:rsid w:val="00883671"/>
    <w:rsid w:val="00885226"/>
    <w:rsid w:val="008A493D"/>
    <w:rsid w:val="008A5E52"/>
    <w:rsid w:val="008C0F31"/>
    <w:rsid w:val="008C6B9F"/>
    <w:rsid w:val="008C7D3F"/>
    <w:rsid w:val="008E411B"/>
    <w:rsid w:val="008E56C5"/>
    <w:rsid w:val="00900929"/>
    <w:rsid w:val="00906976"/>
    <w:rsid w:val="00907083"/>
    <w:rsid w:val="009103E9"/>
    <w:rsid w:val="00917BE5"/>
    <w:rsid w:val="00927B88"/>
    <w:rsid w:val="00953CE0"/>
    <w:rsid w:val="009656FA"/>
    <w:rsid w:val="009945A3"/>
    <w:rsid w:val="009A531B"/>
    <w:rsid w:val="009D42F7"/>
    <w:rsid w:val="009D5C3C"/>
    <w:rsid w:val="009D5DC8"/>
    <w:rsid w:val="009E33BE"/>
    <w:rsid w:val="009E4EF9"/>
    <w:rsid w:val="009F4B97"/>
    <w:rsid w:val="009F5574"/>
    <w:rsid w:val="00A01324"/>
    <w:rsid w:val="00A045BE"/>
    <w:rsid w:val="00A04C1B"/>
    <w:rsid w:val="00A12293"/>
    <w:rsid w:val="00A22D6E"/>
    <w:rsid w:val="00A47E03"/>
    <w:rsid w:val="00A54645"/>
    <w:rsid w:val="00A5772B"/>
    <w:rsid w:val="00A624B0"/>
    <w:rsid w:val="00AC6BAD"/>
    <w:rsid w:val="00AE38F0"/>
    <w:rsid w:val="00B05209"/>
    <w:rsid w:val="00B12F18"/>
    <w:rsid w:val="00B20727"/>
    <w:rsid w:val="00B21060"/>
    <w:rsid w:val="00B255F5"/>
    <w:rsid w:val="00B30D8A"/>
    <w:rsid w:val="00B36DAA"/>
    <w:rsid w:val="00B52CE2"/>
    <w:rsid w:val="00B5634A"/>
    <w:rsid w:val="00B61A39"/>
    <w:rsid w:val="00B641E7"/>
    <w:rsid w:val="00B66902"/>
    <w:rsid w:val="00B72089"/>
    <w:rsid w:val="00B835FE"/>
    <w:rsid w:val="00B9421C"/>
    <w:rsid w:val="00B97A26"/>
    <w:rsid w:val="00B97B3E"/>
    <w:rsid w:val="00BA0684"/>
    <w:rsid w:val="00BA3542"/>
    <w:rsid w:val="00BB1D6D"/>
    <w:rsid w:val="00BC18AF"/>
    <w:rsid w:val="00BC3506"/>
    <w:rsid w:val="00BE5BB6"/>
    <w:rsid w:val="00C0555D"/>
    <w:rsid w:val="00C06313"/>
    <w:rsid w:val="00C148F6"/>
    <w:rsid w:val="00C162DB"/>
    <w:rsid w:val="00C35CC0"/>
    <w:rsid w:val="00C361FA"/>
    <w:rsid w:val="00C47AA4"/>
    <w:rsid w:val="00C508BA"/>
    <w:rsid w:val="00C90E37"/>
    <w:rsid w:val="00CB075F"/>
    <w:rsid w:val="00CC6AF8"/>
    <w:rsid w:val="00CD567A"/>
    <w:rsid w:val="00CE375F"/>
    <w:rsid w:val="00CF0DAB"/>
    <w:rsid w:val="00CF15F3"/>
    <w:rsid w:val="00D01EDB"/>
    <w:rsid w:val="00D135F7"/>
    <w:rsid w:val="00D24A47"/>
    <w:rsid w:val="00D25D18"/>
    <w:rsid w:val="00D31BD0"/>
    <w:rsid w:val="00D358E7"/>
    <w:rsid w:val="00D431A5"/>
    <w:rsid w:val="00D462F7"/>
    <w:rsid w:val="00D52052"/>
    <w:rsid w:val="00D53F23"/>
    <w:rsid w:val="00D71FCD"/>
    <w:rsid w:val="00D72717"/>
    <w:rsid w:val="00D7331A"/>
    <w:rsid w:val="00D7630C"/>
    <w:rsid w:val="00D91028"/>
    <w:rsid w:val="00D930AA"/>
    <w:rsid w:val="00D94908"/>
    <w:rsid w:val="00D97C00"/>
    <w:rsid w:val="00DA5F95"/>
    <w:rsid w:val="00DB6FB1"/>
    <w:rsid w:val="00DC3FF2"/>
    <w:rsid w:val="00DF510C"/>
    <w:rsid w:val="00E0195D"/>
    <w:rsid w:val="00E07F32"/>
    <w:rsid w:val="00E10DBA"/>
    <w:rsid w:val="00E3260D"/>
    <w:rsid w:val="00E34FAF"/>
    <w:rsid w:val="00E35BBC"/>
    <w:rsid w:val="00E37CAE"/>
    <w:rsid w:val="00E40F4A"/>
    <w:rsid w:val="00E5050B"/>
    <w:rsid w:val="00E615A6"/>
    <w:rsid w:val="00E65B98"/>
    <w:rsid w:val="00E82B0E"/>
    <w:rsid w:val="00EA3A8F"/>
    <w:rsid w:val="00EA5410"/>
    <w:rsid w:val="00EB00B7"/>
    <w:rsid w:val="00EB2F1F"/>
    <w:rsid w:val="00ED4433"/>
    <w:rsid w:val="00ED5744"/>
    <w:rsid w:val="00ED6B9A"/>
    <w:rsid w:val="00EE603C"/>
    <w:rsid w:val="00F123E1"/>
    <w:rsid w:val="00F27422"/>
    <w:rsid w:val="00F338D9"/>
    <w:rsid w:val="00F370B5"/>
    <w:rsid w:val="00F376FC"/>
    <w:rsid w:val="00F42DF4"/>
    <w:rsid w:val="00F47429"/>
    <w:rsid w:val="00F652F3"/>
    <w:rsid w:val="00F658BB"/>
    <w:rsid w:val="00F70A16"/>
    <w:rsid w:val="00F75B63"/>
    <w:rsid w:val="00F763C7"/>
    <w:rsid w:val="00F8173B"/>
    <w:rsid w:val="00F83AB2"/>
    <w:rsid w:val="00F93D38"/>
    <w:rsid w:val="00FA396A"/>
    <w:rsid w:val="00FA6EB5"/>
    <w:rsid w:val="00FB2408"/>
    <w:rsid w:val="00FC77E8"/>
    <w:rsid w:val="00FE1D4A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C81226-90E7-477E-8E48-6AAC26FA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493D"/>
    <w:rPr>
      <w:sz w:val="24"/>
      <w:szCs w:val="24"/>
    </w:rPr>
  </w:style>
  <w:style w:type="paragraph" w:styleId="Nadpis1">
    <w:name w:val="heading 1"/>
    <w:basedOn w:val="Normln"/>
    <w:next w:val="Normln"/>
    <w:qFormat/>
    <w:rsid w:val="00927B88"/>
    <w:pPr>
      <w:keepNext/>
      <w:outlineLvl w:val="0"/>
    </w:pPr>
    <w:rPr>
      <w:sz w:val="30"/>
      <w:szCs w:val="20"/>
    </w:rPr>
  </w:style>
  <w:style w:type="paragraph" w:styleId="Nadpis2">
    <w:name w:val="heading 2"/>
    <w:basedOn w:val="Normln"/>
    <w:next w:val="Normln"/>
    <w:link w:val="Nadpis2Char"/>
    <w:qFormat/>
    <w:rsid w:val="0070062B"/>
    <w:pPr>
      <w:keepNext/>
      <w:jc w:val="center"/>
      <w:outlineLvl w:val="1"/>
    </w:pPr>
    <w:rPr>
      <w:sz w:val="36"/>
      <w:szCs w:val="20"/>
    </w:rPr>
  </w:style>
  <w:style w:type="paragraph" w:styleId="Nadpis3">
    <w:name w:val="heading 3"/>
    <w:basedOn w:val="Normln"/>
    <w:qFormat/>
    <w:rsid w:val="008A49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qFormat/>
    <w:rsid w:val="008A493D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6690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66902"/>
    <w:pPr>
      <w:tabs>
        <w:tab w:val="center" w:pos="4536"/>
        <w:tab w:val="right" w:pos="9072"/>
      </w:tabs>
    </w:pPr>
  </w:style>
  <w:style w:type="character" w:styleId="Hypertextovodkaz">
    <w:name w:val="Hyperlink"/>
    <w:rsid w:val="00B66902"/>
    <w:rPr>
      <w:color w:val="0000FF"/>
      <w:u w:val="single"/>
    </w:rPr>
  </w:style>
  <w:style w:type="paragraph" w:styleId="Textbubliny">
    <w:name w:val="Balloon Text"/>
    <w:basedOn w:val="Normln"/>
    <w:semiHidden/>
    <w:rsid w:val="00B66902"/>
    <w:rPr>
      <w:rFonts w:ascii="Tahoma" w:hAnsi="Tahoma" w:cs="Tahoma"/>
      <w:sz w:val="16"/>
      <w:szCs w:val="16"/>
    </w:rPr>
  </w:style>
  <w:style w:type="character" w:customStyle="1" w:styleId="ff4fc0fs12">
    <w:name w:val="ff4 fc0 fs12"/>
    <w:basedOn w:val="Standardnpsmoodstavce"/>
    <w:rsid w:val="00A5772B"/>
  </w:style>
  <w:style w:type="paragraph" w:styleId="Normlnweb">
    <w:name w:val="Normal (Web)"/>
    <w:basedOn w:val="Normln"/>
    <w:uiPriority w:val="99"/>
    <w:rsid w:val="008A493D"/>
    <w:pPr>
      <w:spacing w:before="100" w:beforeAutospacing="1" w:after="100" w:afterAutospacing="1"/>
    </w:pPr>
  </w:style>
  <w:style w:type="character" w:styleId="Siln">
    <w:name w:val="Strong"/>
    <w:qFormat/>
    <w:rsid w:val="008A493D"/>
    <w:rPr>
      <w:b/>
      <w:bCs/>
    </w:rPr>
  </w:style>
  <w:style w:type="character" w:customStyle="1" w:styleId="apple-converted-space">
    <w:name w:val="apple-converted-space"/>
    <w:basedOn w:val="Standardnpsmoodstavce"/>
    <w:rsid w:val="00ED5744"/>
  </w:style>
  <w:style w:type="table" w:styleId="Mkatabulky">
    <w:name w:val="Table Grid"/>
    <w:basedOn w:val="Normlntabulka"/>
    <w:uiPriority w:val="39"/>
    <w:rsid w:val="00A54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E375F"/>
    <w:pPr>
      <w:ind w:left="708"/>
    </w:pPr>
  </w:style>
  <w:style w:type="paragraph" w:customStyle="1" w:styleId="Standard">
    <w:name w:val="Standard"/>
    <w:basedOn w:val="Normln"/>
    <w:qFormat/>
    <w:rsid w:val="00F763C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200"/>
    </w:pPr>
    <w:rPr>
      <w:rFonts w:eastAsia="Lucida Sans Unicode" w:cs="Mangal"/>
      <w:lang w:eastAsia="zh-CN" w:bidi="hi-IN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55F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55F5"/>
    <w:rPr>
      <w:i/>
      <w:iCs/>
      <w:color w:val="5B9BD5" w:themeColor="accent1"/>
      <w:sz w:val="24"/>
      <w:szCs w:val="24"/>
    </w:rPr>
  </w:style>
  <w:style w:type="character" w:customStyle="1" w:styleId="uv3um">
    <w:name w:val="uv3um"/>
    <w:basedOn w:val="Standardnpsmoodstavce"/>
    <w:rsid w:val="00E82B0E"/>
  </w:style>
  <w:style w:type="paragraph" w:customStyle="1" w:styleId="Default">
    <w:name w:val="Default"/>
    <w:uiPriority w:val="99"/>
    <w:rsid w:val="008C7D3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852183"/>
    <w:rPr>
      <w:sz w:val="36"/>
    </w:rPr>
  </w:style>
  <w:style w:type="paragraph" w:styleId="Bezmezer">
    <w:name w:val="No Spacing"/>
    <w:uiPriority w:val="1"/>
    <w:qFormat/>
    <w:rsid w:val="00163FE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ZhlavChar">
    <w:name w:val="Záhlaví Char"/>
    <w:link w:val="Zhlav"/>
    <w:rsid w:val="00163F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337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4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00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2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0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18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50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9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4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0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587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244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3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2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30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82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2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0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93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6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ditel@zsbenesovn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%20-%20&#352;KOLA\&#352;VP%20BENE&#352;OV\&#352;VP-kontrolovan&#253;\ostatn&#237;%20dokumenty\hlavickovy%20papir%20ZS%20Bn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ZS BnC</Template>
  <TotalTime>2</TotalTime>
  <Pages>6</Pages>
  <Words>1276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EXISTENCIALIA s</vt:lpstr>
    </vt:vector>
  </TitlesOfParts>
  <Company>ZŠ Nepomucká</Company>
  <LinksUpToDate>false</LinksUpToDate>
  <CharactersWithSpaces>8791</CharactersWithSpaces>
  <SharedDoc>false</SharedDoc>
  <HLinks>
    <vt:vector size="6" baseType="variant">
      <vt:variant>
        <vt:i4>2031679</vt:i4>
      </vt:variant>
      <vt:variant>
        <vt:i4>0</vt:i4>
      </vt:variant>
      <vt:variant>
        <vt:i4>0</vt:i4>
      </vt:variant>
      <vt:variant>
        <vt:i4>5</vt:i4>
      </vt:variant>
      <vt:variant>
        <vt:lpwstr>mailto:reditel@zsbenesovnc.cz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EXISTENCIALIA s</dc:title>
  <dc:subject/>
  <dc:creator>JK</dc:creator>
  <cp:keywords/>
  <cp:lastModifiedBy>Jan Křiklava</cp:lastModifiedBy>
  <cp:revision>3</cp:revision>
  <cp:lastPrinted>2026-02-06T10:22:00Z</cp:lastPrinted>
  <dcterms:created xsi:type="dcterms:W3CDTF">2026-07-30T11:34:00Z</dcterms:created>
  <dcterms:modified xsi:type="dcterms:W3CDTF">2026-07-30T11:39:00Z</dcterms:modified>
</cp:coreProperties>
</file>