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CC" w:rsidRPr="00150DCC" w:rsidRDefault="00150DCC" w:rsidP="00150DCC">
      <w:pPr>
        <w:pStyle w:val="Nadpis1"/>
        <w:spacing w:after="58"/>
        <w:ind w:left="1167" w:right="1161"/>
        <w:jc w:val="center"/>
      </w:pPr>
      <w:r w:rsidRPr="00150DCC">
        <w:t>Informace k zápisu do 1. ročníku ZŠ</w:t>
      </w:r>
    </w:p>
    <w:p w:rsidR="00150DCC" w:rsidRPr="00150DCC" w:rsidRDefault="00150DCC" w:rsidP="00150DCC">
      <w:pPr>
        <w:spacing w:after="146" w:line="276" w:lineRule="auto"/>
      </w:pPr>
      <w:r w:rsidRPr="00150DCC">
        <w:t xml:space="preserve"> </w:t>
      </w:r>
    </w:p>
    <w:p w:rsidR="00150DCC" w:rsidRPr="00150DCC" w:rsidRDefault="00150DCC" w:rsidP="00150DCC">
      <w:pPr>
        <w:spacing w:line="276" w:lineRule="auto"/>
        <w:ind w:left="-5"/>
      </w:pPr>
      <w:r w:rsidRPr="00150DCC">
        <w:t xml:space="preserve">V souladu s § 164 odst. 1, písm. a) a v souladu s § 165 odst. 1, písm. a) zákona č. 561/2004 Sb., o předškolním, základním, středním, vyšším odborném a jiném vzdělávání (školský zákon), v platném znění, rozhodl ředitel ZŠ a MŠ Benešov nad Černou, že ve školním roce 2026/2027 plánuje otevření </w:t>
      </w:r>
      <w:r w:rsidRPr="00150DCC">
        <w:rPr>
          <w:b/>
        </w:rPr>
        <w:t>jedné první třídy s počtem žáků maximálně 32</w:t>
      </w:r>
      <w:r w:rsidRPr="00150DCC">
        <w:t xml:space="preserve">.  </w:t>
      </w:r>
    </w:p>
    <w:p w:rsidR="00150DCC" w:rsidRPr="00150DCC" w:rsidRDefault="00150DCC" w:rsidP="00150DCC">
      <w:pPr>
        <w:spacing w:line="276" w:lineRule="auto"/>
        <w:ind w:left="-5" w:firstLine="713"/>
      </w:pPr>
      <w:r w:rsidRPr="00150DCC">
        <w:t xml:space="preserve">Škola si vymezuje právo stanovit maximální cílovou kapacitu jednotlivých tříd tohoto ročníku a jejich počet. Při přijímání bude ředitel školy postupovat dle „Kritérií pro přijetí žáků do prvního ročníku základního vzdělávání v ZŠ a MŠ Benešov nad Černou“ pro školní rok 2026/27 (jednací číslo ZSB-RS/168/2025).  </w:t>
      </w:r>
    </w:p>
    <w:p w:rsidR="00150DCC" w:rsidRPr="00150DCC" w:rsidRDefault="00150DCC" w:rsidP="00150DCC">
      <w:pPr>
        <w:spacing w:line="276" w:lineRule="auto"/>
        <w:ind w:left="-5" w:firstLine="713"/>
      </w:pPr>
      <w:r w:rsidRPr="00150DCC">
        <w:t xml:space="preserve">Zapsány budou děti, které dovrší </w:t>
      </w:r>
      <w:r w:rsidRPr="00150DCC">
        <w:rPr>
          <w:b/>
        </w:rPr>
        <w:t>6 let věku do 31. 8. 2026</w:t>
      </w:r>
      <w:r w:rsidRPr="00150DCC">
        <w:t xml:space="preserve"> a děti, které již měly odklad školní docházky; na žádost zákonných zástupců mohou být zapsány i děti, které dosáhnou </w:t>
      </w:r>
      <w:r w:rsidRPr="00150DCC">
        <w:rPr>
          <w:b/>
        </w:rPr>
        <w:t xml:space="preserve">6 let věku po 31. 8. 2026 </w:t>
      </w:r>
      <w:r w:rsidRPr="00150DCC">
        <w:t xml:space="preserve">- je nutné následně doložit kladné vyjádření poradenského zařízení, případně odborného lékaře – to platí pro děti narozené mezi </w:t>
      </w:r>
    </w:p>
    <w:p w:rsidR="00150DCC" w:rsidRPr="00150DCC" w:rsidRDefault="00150DCC" w:rsidP="00150DCC">
      <w:pPr>
        <w:spacing w:after="108" w:line="276" w:lineRule="auto"/>
        <w:ind w:left="-5"/>
      </w:pPr>
      <w:r w:rsidRPr="00150DCC">
        <w:t xml:space="preserve">1. 4. a 31. 8. 2020, ostatní nárok na odložení povinné školní docházky nemají. </w:t>
      </w:r>
    </w:p>
    <w:p w:rsidR="00150DCC" w:rsidRPr="00150DCC" w:rsidRDefault="00150DCC" w:rsidP="00150DCC">
      <w:pPr>
        <w:spacing w:after="149" w:line="276" w:lineRule="auto"/>
        <w:rPr>
          <w:sz w:val="10"/>
        </w:rPr>
      </w:pPr>
      <w:r w:rsidRPr="00150DCC">
        <w:rPr>
          <w:b/>
        </w:rPr>
        <w:t xml:space="preserve"> </w:t>
      </w:r>
    </w:p>
    <w:p w:rsidR="00150DCC" w:rsidRPr="00150DCC" w:rsidRDefault="00150DCC" w:rsidP="00150DCC">
      <w:pPr>
        <w:spacing w:after="130" w:line="276" w:lineRule="auto"/>
      </w:pPr>
      <w:r w:rsidRPr="00150DCC">
        <w:rPr>
          <w:b/>
        </w:rPr>
        <w:t>Forma zápisu a způsob podávání žádostí:</w:t>
      </w:r>
      <w:r w:rsidRPr="00150DCC">
        <w:t xml:space="preserve">  </w:t>
      </w:r>
    </w:p>
    <w:p w:rsidR="00150DCC" w:rsidRPr="00150DCC" w:rsidRDefault="00150DCC" w:rsidP="00150DCC">
      <w:pPr>
        <w:spacing w:after="261" w:line="276" w:lineRule="auto"/>
        <w:ind w:left="-5"/>
      </w:pPr>
      <w:r w:rsidRPr="00150DCC">
        <w:t xml:space="preserve">Zákonný zástupce podá v termínu zápisu (15. 1. 2026 - 15. 2. 2026) žádost některou z těchto forem.  </w:t>
      </w:r>
    </w:p>
    <w:p w:rsidR="00150DCC" w:rsidRPr="00150DCC" w:rsidRDefault="00150DCC" w:rsidP="00150DCC">
      <w:pPr>
        <w:spacing w:after="5" w:line="276" w:lineRule="auto"/>
        <w:ind w:right="3478" w:firstLine="708"/>
      </w:pPr>
      <w:r w:rsidRPr="00150DCC">
        <w:t xml:space="preserve">a/ osobně během zápisu 5. února 2026 od 13 do 16 hodin  </w:t>
      </w:r>
    </w:p>
    <w:p w:rsidR="00150DCC" w:rsidRPr="00150DCC" w:rsidRDefault="00150DCC" w:rsidP="00150DCC">
      <w:pPr>
        <w:spacing w:after="5" w:line="276" w:lineRule="auto"/>
        <w:ind w:right="27" w:firstLine="708"/>
      </w:pPr>
      <w:r w:rsidRPr="00150DCC">
        <w:t>b/ poštou (rozhodující je datum poštovního razítka – nejpozději 15. února 2026)</w:t>
      </w:r>
    </w:p>
    <w:p w:rsidR="00150DCC" w:rsidRPr="00150DCC" w:rsidRDefault="00150DCC" w:rsidP="00150DCC">
      <w:pPr>
        <w:spacing w:after="5" w:line="276" w:lineRule="auto"/>
        <w:ind w:right="27" w:firstLine="708"/>
      </w:pPr>
      <w:r w:rsidRPr="00150DCC">
        <w:t xml:space="preserve">c/ datovou schránkou (zwm5w6t)  d/ osobně do kanceláře ředitele školy </w:t>
      </w:r>
    </w:p>
    <w:p w:rsidR="00150DCC" w:rsidRPr="00150DCC" w:rsidRDefault="00150DCC" w:rsidP="00150DCC">
      <w:pPr>
        <w:spacing w:after="267" w:line="276" w:lineRule="auto"/>
        <w:ind w:left="-5"/>
      </w:pPr>
      <w:r w:rsidRPr="00150DCC">
        <w:t xml:space="preserve">Každé žádosti bude přiděleno registrační číslo.  </w:t>
      </w:r>
    </w:p>
    <w:p w:rsidR="00150DCC" w:rsidRPr="00150DCC" w:rsidRDefault="00150DCC" w:rsidP="00150DCC">
      <w:pPr>
        <w:spacing w:after="36" w:line="276" w:lineRule="auto"/>
        <w:ind w:left="-5"/>
      </w:pPr>
      <w:r w:rsidRPr="00150DCC">
        <w:t xml:space="preserve">Zastupuje-li dítě jiná osoba, než jeho zákonný zástupce, je zároveň podstatné, aby doložila své oprávnění dítě zastupovat.  V případech, kdy zákonný zástupce požaduje pro své dítě </w:t>
      </w:r>
      <w:r w:rsidRPr="00150DCC">
        <w:rPr>
          <w:b/>
        </w:rPr>
        <w:t>odklad školní docházky</w:t>
      </w:r>
      <w:r w:rsidRPr="00150DCC">
        <w:t xml:space="preserve">, by měl zároveň se žádostí o přijetí předat žádost o odklad i s příslušným vyjádřením PPP a dětského lékaře. Pokud tyto dokumenty zatím nemá, je povinen je doložit do 31. 8. 2026.  </w:t>
      </w:r>
    </w:p>
    <w:p w:rsidR="00150DCC" w:rsidRPr="00150DCC" w:rsidRDefault="00150DCC" w:rsidP="00150DCC">
      <w:pPr>
        <w:spacing w:line="276" w:lineRule="auto"/>
        <w:ind w:left="-5"/>
      </w:pPr>
      <w:r w:rsidRPr="00150DCC">
        <w:t xml:space="preserve">Zákonný zástupce nezletilého žáka má právo před vydáním rozhodnutí </w:t>
      </w:r>
      <w:r w:rsidRPr="00150DCC">
        <w:rPr>
          <w:b/>
        </w:rPr>
        <w:t>seznámit se s podklady</w:t>
      </w:r>
      <w:r w:rsidRPr="00150DCC">
        <w:t xml:space="preserve"> pro vydání rozhodnutí a vyjádřit se k nim a to nejpozději do </w:t>
      </w:r>
      <w:r w:rsidRPr="00150DCC">
        <w:rPr>
          <w:b/>
        </w:rPr>
        <w:t>16. 2. 2026</w:t>
      </w:r>
      <w:r w:rsidRPr="00150DCC">
        <w:t xml:space="preserve">.  </w:t>
      </w:r>
    </w:p>
    <w:p w:rsidR="00150DCC" w:rsidRPr="00150DCC" w:rsidRDefault="00150DCC" w:rsidP="00150DCC">
      <w:pPr>
        <w:spacing w:after="104" w:line="276" w:lineRule="auto"/>
        <w:ind w:left="-5"/>
      </w:pPr>
      <w:r w:rsidRPr="00150DCC">
        <w:t xml:space="preserve">Ředitel školy pak zveřejní registrační čísla přijatých dětí a vydá rozhodnutí o přijetí či nepřijetí dítěte.  </w:t>
      </w:r>
    </w:p>
    <w:p w:rsidR="00150DCC" w:rsidRPr="00150DCC" w:rsidRDefault="00150DCC" w:rsidP="00150DCC">
      <w:pPr>
        <w:spacing w:after="146" w:line="276" w:lineRule="auto"/>
        <w:rPr>
          <w:sz w:val="10"/>
        </w:rPr>
      </w:pPr>
    </w:p>
    <w:p w:rsidR="00150DCC" w:rsidRPr="00150DCC" w:rsidRDefault="00150DCC" w:rsidP="00150DCC">
      <w:pPr>
        <w:spacing w:line="276" w:lineRule="auto"/>
        <w:ind w:left="-5"/>
      </w:pPr>
      <w:r w:rsidRPr="00150DCC">
        <w:rPr>
          <w:b/>
        </w:rPr>
        <w:t xml:space="preserve">Rozhodnutí </w:t>
      </w:r>
      <w:r w:rsidRPr="00150DCC">
        <w:t xml:space="preserve">o přijetí/nepřijetí budou zveřejněny na webových stránkách školy a u vstupu do budovy ZŠ a budovy MŠ v Benešově nad Černou nejpozději do 6. 3. 2026. </w:t>
      </w:r>
    </w:p>
    <w:p w:rsidR="00150DCC" w:rsidRPr="00150DCC" w:rsidRDefault="00150DCC" w:rsidP="00150DCC">
      <w:pPr>
        <w:spacing w:after="136" w:line="276" w:lineRule="auto"/>
      </w:pPr>
      <w:r w:rsidRPr="00150DCC">
        <w:t xml:space="preserve"> </w:t>
      </w:r>
    </w:p>
    <w:p w:rsidR="00150DCC" w:rsidRPr="00150DCC" w:rsidRDefault="00150DCC" w:rsidP="00150DCC">
      <w:pPr>
        <w:tabs>
          <w:tab w:val="center" w:pos="2340"/>
          <w:tab w:val="center" w:pos="6769"/>
        </w:tabs>
        <w:spacing w:after="169" w:line="276" w:lineRule="auto"/>
        <w:ind w:left="-15"/>
      </w:pPr>
      <w:r w:rsidRPr="00150DCC">
        <w:t xml:space="preserve">1. 12. 2025 </w:t>
      </w:r>
      <w:r w:rsidRPr="00150DCC">
        <w:tab/>
        <w:t xml:space="preserve"> </w:t>
      </w:r>
      <w:r w:rsidRPr="00150DCC">
        <w:tab/>
        <w:t xml:space="preserve">        Mgr. Jan Křiklava, ředitel školy ZŠ a MŠ Benešov nad Černou </w:t>
      </w:r>
    </w:p>
    <w:p w:rsidR="00150DCC" w:rsidRPr="00150DCC" w:rsidRDefault="00150DCC" w:rsidP="00150DCC">
      <w:pPr>
        <w:spacing w:after="42" w:line="276" w:lineRule="auto"/>
        <w:ind w:left="67"/>
        <w:jc w:val="center"/>
      </w:pPr>
      <w:r w:rsidRPr="00150DCC">
        <w:rPr>
          <w:b/>
          <w:sz w:val="28"/>
        </w:rPr>
        <w:t xml:space="preserve"> </w:t>
      </w:r>
    </w:p>
    <w:p w:rsidR="00150DCC" w:rsidRPr="00150DCC" w:rsidRDefault="00150DCC">
      <w:pPr>
        <w:rPr>
          <w:sz w:val="30"/>
          <w:szCs w:val="20"/>
        </w:rPr>
      </w:pPr>
      <w:r w:rsidRPr="00150DCC">
        <w:br w:type="page"/>
      </w:r>
    </w:p>
    <w:p w:rsidR="00150DCC" w:rsidRPr="00150DCC" w:rsidRDefault="00150DCC" w:rsidP="00150DCC">
      <w:pPr>
        <w:pStyle w:val="Nadpis1"/>
        <w:spacing w:line="276" w:lineRule="auto"/>
        <w:ind w:left="1167" w:right="1087"/>
        <w:jc w:val="center"/>
      </w:pPr>
      <w:r w:rsidRPr="00150DCC">
        <w:lastRenderedPageBreak/>
        <w:t>Kritéria pro přijetí žáků do prvního ročníku základního vzdělávání v ZŠ a MŠ Benešov nad Černou</w:t>
      </w:r>
    </w:p>
    <w:p w:rsidR="00150DCC" w:rsidRPr="00150DCC" w:rsidRDefault="00150DCC" w:rsidP="00150DCC">
      <w:pPr>
        <w:tabs>
          <w:tab w:val="left" w:pos="5820"/>
        </w:tabs>
        <w:spacing w:line="276" w:lineRule="auto"/>
      </w:pPr>
      <w:r w:rsidRPr="00150DCC">
        <w:rPr>
          <w:b/>
          <w:sz w:val="28"/>
        </w:rPr>
        <w:t xml:space="preserve"> </w:t>
      </w:r>
      <w:r w:rsidRPr="00150DCC">
        <w:rPr>
          <w:b/>
          <w:sz w:val="28"/>
        </w:rPr>
        <w:tab/>
      </w:r>
    </w:p>
    <w:p w:rsidR="00150DCC" w:rsidRPr="00150DCC" w:rsidRDefault="00150DCC" w:rsidP="00150DCC">
      <w:pPr>
        <w:spacing w:after="1" w:line="276" w:lineRule="auto"/>
      </w:pPr>
      <w:r w:rsidRPr="00150DCC">
        <w:t xml:space="preserve"> </w:t>
      </w:r>
    </w:p>
    <w:p w:rsidR="00150DCC" w:rsidRPr="00150DCC" w:rsidRDefault="00150DCC" w:rsidP="00150DCC">
      <w:pPr>
        <w:spacing w:after="43" w:line="276" w:lineRule="auto"/>
        <w:ind w:left="-5"/>
      </w:pPr>
      <w:r w:rsidRPr="00150DCC">
        <w:t xml:space="preserve">Dle </w:t>
      </w:r>
      <w:r w:rsidRPr="00150DCC">
        <w:rPr>
          <w:color w:val="0A0A0A"/>
        </w:rPr>
        <w:t>§165 odstavec 1 písmena</w:t>
      </w:r>
      <w:r w:rsidRPr="00150DCC">
        <w:t xml:space="preserve"> a) zákona 561/2004 Sb. v platném znění stanovuji počet žáků přijímaných do 1. třídy na 32.  </w:t>
      </w:r>
    </w:p>
    <w:p w:rsidR="00150DCC" w:rsidRPr="00150DCC" w:rsidRDefault="00150DCC" w:rsidP="00150DCC">
      <w:pPr>
        <w:spacing w:line="276" w:lineRule="auto"/>
        <w:ind w:left="-5" w:firstLine="365"/>
      </w:pPr>
      <w:r w:rsidRPr="00150DCC">
        <w:t xml:space="preserve">V případě, že počet přijatých žádostí podaných zákonnými zástupci dětí překročí stanovený počet míst pro první ročník základní školy, bude ředitel postupovat v souladu s § 36 školského zákona dle těchto kritérií v daném pořadí:  </w:t>
      </w:r>
    </w:p>
    <w:p w:rsidR="00150DCC" w:rsidRPr="00150DCC" w:rsidRDefault="00150DCC" w:rsidP="00150DCC">
      <w:pPr>
        <w:numPr>
          <w:ilvl w:val="0"/>
          <w:numId w:val="46"/>
        </w:numPr>
        <w:spacing w:after="258" w:line="276" w:lineRule="auto"/>
        <w:ind w:hanging="360"/>
        <w:jc w:val="both"/>
      </w:pPr>
      <w:r w:rsidRPr="00150DCC">
        <w:t xml:space="preserve">dítě má adresu trvalého pobytu ve školském obvodu ZŠ a MŠ Benešov nad Černou </w:t>
      </w:r>
    </w:p>
    <w:p w:rsidR="00150DCC" w:rsidRPr="00150DCC" w:rsidRDefault="00150DCC" w:rsidP="00150DCC">
      <w:pPr>
        <w:numPr>
          <w:ilvl w:val="0"/>
          <w:numId w:val="46"/>
        </w:numPr>
        <w:spacing w:after="255" w:line="276" w:lineRule="auto"/>
        <w:ind w:hanging="360"/>
        <w:jc w:val="both"/>
      </w:pPr>
      <w:r w:rsidRPr="00150DCC">
        <w:t xml:space="preserve">dítě nemá adresu trvalého pobytu ve školském obvodu ZŠ a MŠ Benešov nad Černou </w:t>
      </w:r>
    </w:p>
    <w:p w:rsidR="00150DCC" w:rsidRPr="00150DCC" w:rsidRDefault="00150DCC" w:rsidP="00150DCC">
      <w:pPr>
        <w:numPr>
          <w:ilvl w:val="0"/>
          <w:numId w:val="46"/>
        </w:numPr>
        <w:spacing w:after="3" w:line="276" w:lineRule="auto"/>
        <w:ind w:hanging="360"/>
        <w:jc w:val="both"/>
      </w:pPr>
      <w:r w:rsidRPr="00150DCC">
        <w:t xml:space="preserve">u cizince podle (§ 20 zákona č. 561/2004 Sb.) se jedná o hlášené místo pobytu na území ČR (§ 93 a násl. zák. č. 326/1999 Sb.), které prokáže příslušným platným dokladem. </w:t>
      </w:r>
    </w:p>
    <w:p w:rsidR="00150DCC" w:rsidRPr="00150DCC" w:rsidRDefault="00150DCC" w:rsidP="00150DCC">
      <w:pPr>
        <w:spacing w:line="276" w:lineRule="auto"/>
        <w:ind w:left="-5"/>
      </w:pPr>
      <w:r w:rsidRPr="00150DCC">
        <w:t xml:space="preserve">Časové pořadí u zápisu není rozhodující. V případě, že v bodech 1 a 2 nebude v možnostech školy přijmout všechny děti splňující dané kritérium, protože by došlo k překročení počtu stanoveným ředitelem školy, použije se metoda losu. Losování provede člen školské rady za přítomnosti vedení školy. Losovat se budou registrační čísla, která byla žákům přidělena u zápisu.  </w:t>
      </w:r>
    </w:p>
    <w:p w:rsidR="00150DCC" w:rsidRPr="00150DCC" w:rsidRDefault="00150DCC" w:rsidP="00150DCC">
      <w:pPr>
        <w:spacing w:after="129" w:line="276" w:lineRule="auto"/>
        <w:ind w:left="708"/>
      </w:pPr>
      <w:r w:rsidRPr="00150DCC">
        <w:t xml:space="preserve"> </w:t>
      </w:r>
    </w:p>
    <w:p w:rsidR="00150DCC" w:rsidRPr="00150DCC" w:rsidRDefault="00150DCC" w:rsidP="00150DCC">
      <w:pPr>
        <w:tabs>
          <w:tab w:val="center" w:pos="2340"/>
          <w:tab w:val="center" w:pos="6550"/>
        </w:tabs>
        <w:spacing w:after="109" w:line="276" w:lineRule="auto"/>
        <w:ind w:left="-15"/>
      </w:pPr>
      <w:r w:rsidRPr="00150DCC">
        <w:t xml:space="preserve">1. 12. 2025 </w:t>
      </w:r>
      <w:r w:rsidRPr="00150DCC">
        <w:tab/>
        <w:t xml:space="preserve"> </w:t>
      </w:r>
      <w:r w:rsidRPr="00150DCC">
        <w:tab/>
        <w:t xml:space="preserve">Mgr. Jan Křiklava, ředitel školy ZŠ a MŠ Benešov nad Černou </w:t>
      </w:r>
    </w:p>
    <w:p w:rsidR="00150DCC" w:rsidRPr="00150DCC" w:rsidRDefault="00150DCC" w:rsidP="00150DCC">
      <w:r w:rsidRPr="00150DCC">
        <w:br w:type="page"/>
      </w:r>
    </w:p>
    <w:tbl>
      <w:tblPr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3"/>
      </w:tblGrid>
      <w:tr w:rsidR="00150DCC" w:rsidRPr="00150DCC" w:rsidTr="00150DCC">
        <w:trPr>
          <w:trHeight w:val="558"/>
        </w:trPr>
        <w:tc>
          <w:tcPr>
            <w:tcW w:w="10303" w:type="dxa"/>
          </w:tcPr>
          <w:p w:rsidR="00150DCC" w:rsidRPr="00150DCC" w:rsidRDefault="00150DCC" w:rsidP="00250F22">
            <w:pPr>
              <w:pStyle w:val="Nadpis1"/>
              <w:rPr>
                <w:b/>
                <w:sz w:val="22"/>
                <w:szCs w:val="22"/>
              </w:rPr>
            </w:pPr>
          </w:p>
          <w:p w:rsidR="00150DCC" w:rsidRPr="00150DCC" w:rsidRDefault="00150DCC" w:rsidP="00150DCC">
            <w:pPr>
              <w:pStyle w:val="Nadpis1"/>
              <w:jc w:val="center"/>
              <w:rPr>
                <w:b/>
                <w:sz w:val="32"/>
                <w:szCs w:val="32"/>
              </w:rPr>
            </w:pPr>
            <w:r w:rsidRPr="00150DCC">
              <w:rPr>
                <w:b/>
                <w:sz w:val="28"/>
                <w:szCs w:val="32"/>
              </w:rPr>
              <w:t>DOTAZNÍK PRO RODIČE ŽÁKA 1. ROČNÍKU ZŠ</w:t>
            </w:r>
          </w:p>
          <w:p w:rsidR="00150DCC" w:rsidRPr="00150DCC" w:rsidRDefault="00150DCC" w:rsidP="00250F22"/>
        </w:tc>
      </w:tr>
    </w:tbl>
    <w:p w:rsidR="00150DCC" w:rsidRPr="00150DCC" w:rsidRDefault="00150DCC" w:rsidP="00150DCC">
      <w:pPr>
        <w:rPr>
          <w:b/>
          <w:bCs/>
          <w:sz w:val="22"/>
          <w:szCs w:val="22"/>
          <w:u w:val="single"/>
        </w:rPr>
      </w:pPr>
      <w:r w:rsidRPr="00150DCC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4050951" wp14:editId="70432A6F">
                <wp:simplePos x="0" y="0"/>
                <wp:positionH relativeFrom="column">
                  <wp:posOffset>5205730</wp:posOffset>
                </wp:positionH>
                <wp:positionV relativeFrom="paragraph">
                  <wp:posOffset>119009</wp:posOffset>
                </wp:positionV>
                <wp:extent cx="1296035" cy="295275"/>
                <wp:effectExtent l="0" t="0" r="18415" b="28575"/>
                <wp:wrapTight wrapText="bothSides">
                  <wp:wrapPolygon edited="0">
                    <wp:start x="0" y="0"/>
                    <wp:lineTo x="0" y="22297"/>
                    <wp:lineTo x="21589" y="22297"/>
                    <wp:lineTo x="21589" y="0"/>
                    <wp:lineTo x="0" y="0"/>
                  </wp:wrapPolygon>
                </wp:wrapTight>
                <wp:docPr id="25" name="Textové po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CC" w:rsidRDefault="00150DCC" w:rsidP="00150DC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50951" id="_x0000_t202" coordsize="21600,21600" o:spt="202" path="m,l,21600r21600,l21600,xe">
                <v:stroke joinstyle="miter"/>
                <v:path gradientshapeok="t" o:connecttype="rect"/>
              </v:shapetype>
              <v:shape id="Textové pole 25" o:spid="_x0000_s1026" type="#_x0000_t202" style="position:absolute;margin-left:409.9pt;margin-top:9.35pt;width:102.05pt;height:23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">
                <v:textbox>
                  <w:txbxContent>
                    <w:p w:rsidR="00150DCC" w:rsidRDefault="00150DCC" w:rsidP="00150DCC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50DCC" w:rsidRPr="00150DCC" w:rsidRDefault="00150DCC" w:rsidP="00150DCC">
      <w:pPr>
        <w:rPr>
          <w:b/>
          <w:bCs/>
          <w:sz w:val="22"/>
          <w:szCs w:val="22"/>
          <w:u w:val="single"/>
        </w:rPr>
      </w:pPr>
      <w:r w:rsidRPr="00150DCC">
        <w:rPr>
          <w:sz w:val="22"/>
          <w:szCs w:val="22"/>
        </w:rPr>
        <w:t>Registrační číslo přidělené pro účely oznámení rozhodnutí o přijetí (vyplní škola):</w:t>
      </w:r>
      <w:r w:rsidRPr="00150DCC">
        <w:rPr>
          <w:sz w:val="22"/>
          <w:szCs w:val="22"/>
        </w:rPr>
        <w:tab/>
      </w:r>
    </w:p>
    <w:p w:rsidR="00150DCC" w:rsidRPr="00150DCC" w:rsidRDefault="00150DCC" w:rsidP="00150DCC">
      <w:pPr>
        <w:rPr>
          <w:b/>
          <w:bCs/>
          <w:sz w:val="10"/>
          <w:szCs w:val="22"/>
        </w:rPr>
      </w:pPr>
    </w:p>
    <w:p w:rsidR="00150DCC" w:rsidRPr="00150DCC" w:rsidRDefault="00150DCC" w:rsidP="00150DCC">
      <w:pPr>
        <w:rPr>
          <w:b/>
          <w:bCs/>
          <w:sz w:val="22"/>
          <w:szCs w:val="22"/>
        </w:rPr>
      </w:pPr>
      <w:r w:rsidRPr="00150DCC">
        <w:rPr>
          <w:b/>
          <w:bCs/>
          <w:sz w:val="22"/>
          <w:szCs w:val="22"/>
        </w:rPr>
        <w:t>1. Osobní údaje dítěte:</w:t>
      </w:r>
    </w:p>
    <w:p w:rsidR="00150DCC" w:rsidRPr="00150DCC" w:rsidRDefault="00150DCC" w:rsidP="00150DCC">
      <w:pPr>
        <w:rPr>
          <w:b/>
          <w:bCs/>
          <w:sz w:val="10"/>
          <w:szCs w:val="22"/>
        </w:rPr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127"/>
        <w:gridCol w:w="2409"/>
        <w:gridCol w:w="1776"/>
        <w:gridCol w:w="2176"/>
      </w:tblGrid>
      <w:tr w:rsidR="00150DCC" w:rsidRPr="00150DCC" w:rsidTr="00250F22">
        <w:trPr>
          <w:trHeight w:val="398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Jméno a příjmení:</w:t>
            </w:r>
          </w:p>
        </w:tc>
        <w:tc>
          <w:tcPr>
            <w:tcW w:w="4536" w:type="dxa"/>
            <w:gridSpan w:val="2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Datum narození:</w:t>
            </w:r>
          </w:p>
        </w:tc>
        <w:tc>
          <w:tcPr>
            <w:tcW w:w="2176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</w:tr>
      <w:tr w:rsidR="00150DCC" w:rsidRPr="00150DCC" w:rsidTr="00250F22">
        <w:trPr>
          <w:trHeight w:val="398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Místo narození:</w:t>
            </w:r>
          </w:p>
        </w:tc>
        <w:tc>
          <w:tcPr>
            <w:tcW w:w="4536" w:type="dxa"/>
            <w:gridSpan w:val="2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Rodné číslo:</w:t>
            </w:r>
          </w:p>
        </w:tc>
        <w:tc>
          <w:tcPr>
            <w:tcW w:w="2176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</w:tr>
      <w:tr w:rsidR="00150DCC" w:rsidRPr="00150DCC" w:rsidTr="00250F22">
        <w:trPr>
          <w:trHeight w:val="398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Státní občanství:</w:t>
            </w:r>
          </w:p>
        </w:tc>
        <w:tc>
          <w:tcPr>
            <w:tcW w:w="4536" w:type="dxa"/>
            <w:gridSpan w:val="2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proofErr w:type="spellStart"/>
            <w:r w:rsidRPr="00150DCC">
              <w:rPr>
                <w:sz w:val="22"/>
                <w:szCs w:val="22"/>
              </w:rPr>
              <w:t>Zdr</w:t>
            </w:r>
            <w:proofErr w:type="spellEnd"/>
            <w:r w:rsidRPr="00150DCC">
              <w:rPr>
                <w:sz w:val="22"/>
                <w:szCs w:val="22"/>
              </w:rPr>
              <w:t>. pojišťovna:</w:t>
            </w:r>
          </w:p>
        </w:tc>
        <w:tc>
          <w:tcPr>
            <w:tcW w:w="2176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</w:tr>
      <w:tr w:rsidR="00150DCC" w:rsidRPr="00150DCC" w:rsidTr="00250F22">
        <w:trPr>
          <w:trHeight w:val="398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</w:p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Trvalé bydliště:</w:t>
            </w:r>
          </w:p>
        </w:tc>
        <w:tc>
          <w:tcPr>
            <w:tcW w:w="8488" w:type="dxa"/>
            <w:gridSpan w:val="4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</w:tr>
      <w:tr w:rsidR="00150DCC" w:rsidRPr="00150DCC" w:rsidTr="00250F22">
        <w:trPr>
          <w:trHeight w:val="398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PSČ:</w:t>
            </w:r>
          </w:p>
        </w:tc>
        <w:tc>
          <w:tcPr>
            <w:tcW w:w="2127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Telefon domů:</w:t>
            </w:r>
          </w:p>
        </w:tc>
        <w:tc>
          <w:tcPr>
            <w:tcW w:w="3952" w:type="dxa"/>
            <w:gridSpan w:val="2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</w:tr>
    </w:tbl>
    <w:p w:rsidR="00150DCC" w:rsidRPr="00150DCC" w:rsidRDefault="00150DCC" w:rsidP="00150DCC">
      <w:pPr>
        <w:rPr>
          <w:b/>
          <w:bCs/>
          <w:sz w:val="10"/>
          <w:szCs w:val="22"/>
          <w:u w:val="single"/>
        </w:rPr>
      </w:pPr>
    </w:p>
    <w:p w:rsidR="00150DCC" w:rsidRPr="00150DCC" w:rsidRDefault="00150DCC" w:rsidP="00150DCC">
      <w:pPr>
        <w:rPr>
          <w:b/>
          <w:bCs/>
          <w:sz w:val="22"/>
          <w:szCs w:val="22"/>
        </w:rPr>
      </w:pPr>
      <w:r w:rsidRPr="00150DCC">
        <w:rPr>
          <w:b/>
          <w:bCs/>
          <w:sz w:val="22"/>
          <w:szCs w:val="22"/>
        </w:rPr>
        <w:t>2. Rodinné údaje:</w:t>
      </w:r>
    </w:p>
    <w:p w:rsidR="00150DCC" w:rsidRPr="00150DCC" w:rsidRDefault="00150DCC" w:rsidP="00150DCC">
      <w:pPr>
        <w:rPr>
          <w:b/>
          <w:bCs/>
          <w:sz w:val="10"/>
          <w:szCs w:val="22"/>
        </w:rPr>
      </w:pP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992"/>
        <w:gridCol w:w="2124"/>
        <w:gridCol w:w="1133"/>
        <w:gridCol w:w="1421"/>
        <w:gridCol w:w="886"/>
        <w:gridCol w:w="1986"/>
      </w:tblGrid>
      <w:tr w:rsidR="00150DCC" w:rsidRPr="00150DCC" w:rsidTr="00250F22">
        <w:trPr>
          <w:trHeight w:val="378"/>
        </w:trPr>
        <w:tc>
          <w:tcPr>
            <w:tcW w:w="1771" w:type="dxa"/>
          </w:tcPr>
          <w:p w:rsidR="00150DCC" w:rsidRPr="00150DCC" w:rsidRDefault="00150DCC" w:rsidP="00250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</w:tcPr>
          <w:p w:rsidR="00150DCC" w:rsidRPr="00150DCC" w:rsidRDefault="00150DCC" w:rsidP="00250F22">
            <w:pPr>
              <w:pStyle w:val="Nadpis2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MATKA</w:t>
            </w:r>
          </w:p>
        </w:tc>
        <w:tc>
          <w:tcPr>
            <w:tcW w:w="4288" w:type="dxa"/>
            <w:gridSpan w:val="3"/>
          </w:tcPr>
          <w:p w:rsidR="00150DCC" w:rsidRPr="00150DCC" w:rsidRDefault="00150DCC" w:rsidP="00250F22">
            <w:pPr>
              <w:pStyle w:val="Nadpis2"/>
              <w:rPr>
                <w:b/>
                <w:bCs/>
                <w:sz w:val="22"/>
                <w:szCs w:val="22"/>
                <w:u w:val="single"/>
              </w:rPr>
            </w:pPr>
            <w:r w:rsidRPr="00150DCC">
              <w:rPr>
                <w:sz w:val="22"/>
                <w:szCs w:val="22"/>
              </w:rPr>
              <w:t>OTEC</w:t>
            </w:r>
          </w:p>
        </w:tc>
      </w:tr>
      <w:tr w:rsidR="00150DCC" w:rsidRPr="00150DCC" w:rsidTr="00250F22">
        <w:trPr>
          <w:trHeight w:val="359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Příjmení a jméno:</w:t>
            </w:r>
          </w:p>
        </w:tc>
        <w:tc>
          <w:tcPr>
            <w:tcW w:w="4253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288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250F22">
        <w:trPr>
          <w:trHeight w:val="1103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Bydliště:</w:t>
            </w:r>
          </w:p>
        </w:tc>
        <w:tc>
          <w:tcPr>
            <w:tcW w:w="4253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</w:tc>
        <w:tc>
          <w:tcPr>
            <w:tcW w:w="4288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250F22">
        <w:trPr>
          <w:trHeight w:val="359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PSČ:</w:t>
            </w:r>
          </w:p>
        </w:tc>
        <w:tc>
          <w:tcPr>
            <w:tcW w:w="4253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288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250F22">
        <w:trPr>
          <w:trHeight w:val="359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Kontaktní telefon:</w:t>
            </w:r>
          </w:p>
        </w:tc>
        <w:tc>
          <w:tcPr>
            <w:tcW w:w="4253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288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250F22">
        <w:trPr>
          <w:trHeight w:val="359"/>
        </w:trPr>
        <w:tc>
          <w:tcPr>
            <w:tcW w:w="1771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Kontaktní e-mail:</w:t>
            </w:r>
          </w:p>
        </w:tc>
        <w:tc>
          <w:tcPr>
            <w:tcW w:w="4253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288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250F22">
        <w:trPr>
          <w:cantSplit/>
          <w:trHeight w:val="312"/>
        </w:trPr>
        <w:tc>
          <w:tcPr>
            <w:tcW w:w="4890" w:type="dxa"/>
            <w:gridSpan w:val="3"/>
          </w:tcPr>
          <w:p w:rsidR="00150DCC" w:rsidRPr="00150DCC" w:rsidRDefault="00150DCC" w:rsidP="00250F22">
            <w:pPr>
              <w:jc w:val="right"/>
              <w:rPr>
                <w:b/>
                <w:bCs/>
                <w:sz w:val="22"/>
                <w:szCs w:val="22"/>
                <w:u w:val="single"/>
              </w:rPr>
            </w:pPr>
            <w:r w:rsidRPr="00150DCC">
              <w:rPr>
                <w:sz w:val="22"/>
                <w:szCs w:val="22"/>
              </w:rPr>
              <w:t xml:space="preserve">Zákonný zástupce </w:t>
            </w:r>
            <w:r w:rsidRPr="00150DCC">
              <w:rPr>
                <w:sz w:val="18"/>
                <w:szCs w:val="18"/>
              </w:rPr>
              <w:t>(pokud jím není otec nebo matka dítěte):</w:t>
            </w:r>
          </w:p>
        </w:tc>
        <w:tc>
          <w:tcPr>
            <w:tcW w:w="5422" w:type="dxa"/>
            <w:gridSpan w:val="4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250F22">
        <w:trPr>
          <w:cantSplit/>
          <w:trHeight w:val="380"/>
        </w:trPr>
        <w:tc>
          <w:tcPr>
            <w:tcW w:w="2764" w:type="dxa"/>
            <w:gridSpan w:val="2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Kontaktní osoba:</w:t>
            </w:r>
          </w:p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18"/>
                <w:szCs w:val="18"/>
              </w:rPr>
              <w:t>(pro případ mimořádné události)</w:t>
            </w:r>
          </w:p>
        </w:tc>
        <w:tc>
          <w:tcPr>
            <w:tcW w:w="4683" w:type="dxa"/>
            <w:gridSpan w:val="3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877" w:type="dxa"/>
          </w:tcPr>
          <w:p w:rsidR="00150DCC" w:rsidRPr="00150DCC" w:rsidRDefault="00150DCC" w:rsidP="00250F22">
            <w:pPr>
              <w:jc w:val="right"/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Telefon:</w:t>
            </w:r>
          </w:p>
        </w:tc>
        <w:tc>
          <w:tcPr>
            <w:tcW w:w="1988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</w:tr>
    </w:tbl>
    <w:p w:rsidR="00150DCC" w:rsidRPr="00150DCC" w:rsidRDefault="00150DCC" w:rsidP="00150DCC">
      <w:pPr>
        <w:rPr>
          <w:b/>
          <w:bCs/>
          <w:sz w:val="22"/>
          <w:szCs w:val="22"/>
          <w:u w:val="single"/>
        </w:rPr>
      </w:pPr>
    </w:p>
    <w:p w:rsidR="00150DCC" w:rsidRPr="00150DCC" w:rsidRDefault="00150DCC" w:rsidP="00150DCC">
      <w:pPr>
        <w:rPr>
          <w:bCs/>
          <w:sz w:val="22"/>
          <w:szCs w:val="22"/>
        </w:rPr>
      </w:pPr>
      <w:r w:rsidRPr="00150DCC">
        <w:rPr>
          <w:b/>
          <w:bCs/>
          <w:sz w:val="22"/>
          <w:szCs w:val="22"/>
        </w:rPr>
        <w:t>3. Sourozenci ve škole:</w:t>
      </w:r>
    </w:p>
    <w:p w:rsidR="00150DCC" w:rsidRPr="00150DCC" w:rsidRDefault="00150DCC" w:rsidP="00150DCC">
      <w:pPr>
        <w:rPr>
          <w:bCs/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775"/>
        <w:gridCol w:w="2477"/>
      </w:tblGrid>
      <w:tr w:rsidR="00150DCC" w:rsidRPr="00150DCC" w:rsidTr="00250F22">
        <w:trPr>
          <w:trHeight w:val="398"/>
        </w:trPr>
        <w:tc>
          <w:tcPr>
            <w:tcW w:w="602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starší sourozenec ve škole</w:t>
            </w:r>
          </w:p>
        </w:tc>
        <w:tc>
          <w:tcPr>
            <w:tcW w:w="1775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 xml:space="preserve">   </w:t>
            </w:r>
            <w:proofErr w:type="gramStart"/>
            <w:r w:rsidRPr="00150DCC">
              <w:rPr>
                <w:sz w:val="22"/>
                <w:szCs w:val="22"/>
              </w:rPr>
              <w:t>ANO          NE</w:t>
            </w:r>
            <w:proofErr w:type="gramEnd"/>
          </w:p>
        </w:tc>
        <w:tc>
          <w:tcPr>
            <w:tcW w:w="2477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ve třídě:</w:t>
            </w:r>
          </w:p>
        </w:tc>
      </w:tr>
      <w:tr w:rsidR="00150DCC" w:rsidRPr="00150DCC" w:rsidTr="00250F22">
        <w:trPr>
          <w:trHeight w:val="398"/>
        </w:trPr>
        <w:tc>
          <w:tcPr>
            <w:tcW w:w="602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 xml:space="preserve">mladší </w:t>
            </w:r>
            <w:r w:rsidRPr="00150DCC">
              <w:rPr>
                <w:bCs/>
                <w:sz w:val="22"/>
                <w:szCs w:val="22"/>
              </w:rPr>
              <w:t>sourozenec ve škole</w:t>
            </w:r>
          </w:p>
        </w:tc>
        <w:tc>
          <w:tcPr>
            <w:tcW w:w="1775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 xml:space="preserve">   </w:t>
            </w:r>
            <w:proofErr w:type="gramStart"/>
            <w:r w:rsidRPr="00150DCC">
              <w:rPr>
                <w:sz w:val="22"/>
                <w:szCs w:val="22"/>
              </w:rPr>
              <w:t>ANO          NE</w:t>
            </w:r>
            <w:proofErr w:type="gramEnd"/>
          </w:p>
        </w:tc>
        <w:tc>
          <w:tcPr>
            <w:tcW w:w="2477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ve třídě:</w:t>
            </w:r>
          </w:p>
        </w:tc>
      </w:tr>
    </w:tbl>
    <w:p w:rsidR="00150DCC" w:rsidRPr="00150DCC" w:rsidRDefault="00150DCC" w:rsidP="00150DCC">
      <w:pPr>
        <w:rPr>
          <w:bCs/>
          <w:sz w:val="22"/>
          <w:szCs w:val="22"/>
        </w:rPr>
      </w:pPr>
    </w:p>
    <w:p w:rsidR="00150DCC" w:rsidRPr="00150DCC" w:rsidRDefault="00150DCC" w:rsidP="00150DCC">
      <w:pPr>
        <w:rPr>
          <w:b/>
          <w:bCs/>
          <w:sz w:val="22"/>
          <w:szCs w:val="22"/>
        </w:rPr>
      </w:pPr>
      <w:r w:rsidRPr="00150DCC">
        <w:rPr>
          <w:b/>
          <w:bCs/>
          <w:sz w:val="22"/>
          <w:szCs w:val="22"/>
        </w:rPr>
        <w:t>4. Zdravotní údaje o dítěti:</w:t>
      </w: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1"/>
        <w:gridCol w:w="4722"/>
        <w:gridCol w:w="886"/>
        <w:gridCol w:w="1953"/>
      </w:tblGrid>
      <w:tr w:rsidR="00150DCC" w:rsidRPr="00150DCC" w:rsidTr="00150DCC">
        <w:trPr>
          <w:cantSplit/>
          <w:trHeight w:val="28"/>
        </w:trPr>
        <w:tc>
          <w:tcPr>
            <w:tcW w:w="2722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Ošetřující dětský lékař:</w:t>
            </w:r>
          </w:p>
        </w:tc>
        <w:tc>
          <w:tcPr>
            <w:tcW w:w="4723" w:type="dxa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84" w:type="dxa"/>
          </w:tcPr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Telefon:</w:t>
            </w:r>
          </w:p>
        </w:tc>
        <w:tc>
          <w:tcPr>
            <w:tcW w:w="1952" w:type="dxa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150DCC">
        <w:trPr>
          <w:cantSplit/>
          <w:trHeight w:val="28"/>
        </w:trPr>
        <w:tc>
          <w:tcPr>
            <w:tcW w:w="2722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 xml:space="preserve">Adresa zdrav. </w:t>
            </w:r>
            <w:proofErr w:type="gramStart"/>
            <w:r w:rsidRPr="00150DCC">
              <w:rPr>
                <w:sz w:val="22"/>
                <w:szCs w:val="22"/>
              </w:rPr>
              <w:t>zařízení</w:t>
            </w:r>
            <w:proofErr w:type="gramEnd"/>
            <w:r w:rsidRPr="00150DCC">
              <w:rPr>
                <w:sz w:val="22"/>
                <w:szCs w:val="22"/>
              </w:rPr>
              <w:t>:</w:t>
            </w:r>
          </w:p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gridSpan w:val="3"/>
          </w:tcPr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50DCC" w:rsidRPr="00150DCC" w:rsidTr="00150DCC">
        <w:trPr>
          <w:cantSplit/>
          <w:trHeight w:val="28"/>
        </w:trPr>
        <w:tc>
          <w:tcPr>
            <w:tcW w:w="10282" w:type="dxa"/>
            <w:gridSpan w:val="4"/>
          </w:tcPr>
          <w:p w:rsidR="00150DCC" w:rsidRPr="00150DCC" w:rsidRDefault="00150DCC" w:rsidP="00150DCC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Zdravotní postižení nebo chronické onemocnění dítěte</w:t>
            </w:r>
          </w:p>
          <w:p w:rsidR="00150DCC" w:rsidRPr="00150DCC" w:rsidRDefault="00150DCC" w:rsidP="00150DCC">
            <w:pPr>
              <w:rPr>
                <w:b/>
                <w:bCs/>
                <w:sz w:val="22"/>
                <w:szCs w:val="22"/>
                <w:u w:val="single"/>
              </w:rPr>
            </w:pPr>
            <w:r w:rsidRPr="00150DCC">
              <w:rPr>
                <w:sz w:val="18"/>
                <w:szCs w:val="18"/>
              </w:rPr>
              <w:t>zrak, sluch, vada řeči, LMD, alergie, epilepsie, diabetes, srdeční vada, dietní omezení apod.)</w:t>
            </w:r>
          </w:p>
        </w:tc>
      </w:tr>
      <w:tr w:rsidR="00150DCC" w:rsidRPr="00150DCC" w:rsidTr="00150DCC">
        <w:trPr>
          <w:cantSplit/>
          <w:trHeight w:val="28"/>
        </w:trPr>
        <w:tc>
          <w:tcPr>
            <w:tcW w:w="10282" w:type="dxa"/>
            <w:gridSpan w:val="4"/>
          </w:tcPr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Uveďte:</w:t>
            </w: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150DCC" w:rsidRPr="00150DCC" w:rsidRDefault="00150DCC" w:rsidP="00250F22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150DCC" w:rsidRPr="00150DCC" w:rsidRDefault="00150DCC" w:rsidP="00150DCC">
      <w:pPr>
        <w:rPr>
          <w:b/>
          <w:bCs/>
          <w:sz w:val="22"/>
          <w:szCs w:val="22"/>
        </w:rPr>
      </w:pPr>
    </w:p>
    <w:p w:rsidR="00150DCC" w:rsidRPr="00150DCC" w:rsidRDefault="00150DCC" w:rsidP="00150DCC">
      <w:pPr>
        <w:rPr>
          <w:b/>
          <w:bCs/>
          <w:sz w:val="22"/>
          <w:szCs w:val="22"/>
        </w:rPr>
      </w:pPr>
      <w:r w:rsidRPr="00150DCC">
        <w:rPr>
          <w:b/>
          <w:bCs/>
          <w:sz w:val="22"/>
          <w:szCs w:val="22"/>
        </w:rPr>
        <w:lastRenderedPageBreak/>
        <w:t>5. Ostatní údaje:</w:t>
      </w:r>
    </w:p>
    <w:p w:rsidR="00150DCC" w:rsidRPr="00150DCC" w:rsidRDefault="00150DCC" w:rsidP="00150DCC">
      <w:pPr>
        <w:rPr>
          <w:b/>
          <w:bCs/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796"/>
      </w:tblGrid>
      <w:tr w:rsidR="00150DCC" w:rsidRPr="00150DCC" w:rsidTr="00250F22">
        <w:trPr>
          <w:cantSplit/>
          <w:trHeight w:val="312"/>
        </w:trPr>
        <w:tc>
          <w:tcPr>
            <w:tcW w:w="2480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Dítě navštěvovalo MŠ:</w:t>
            </w:r>
          </w:p>
        </w:tc>
        <w:tc>
          <w:tcPr>
            <w:tcW w:w="7796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 NE</w:t>
            </w:r>
            <w:proofErr w:type="gramEnd"/>
          </w:p>
        </w:tc>
      </w:tr>
      <w:tr w:rsidR="00150DCC" w:rsidRPr="00150DCC" w:rsidTr="00250F22">
        <w:trPr>
          <w:cantSplit/>
          <w:trHeight w:val="312"/>
        </w:trPr>
        <w:tc>
          <w:tcPr>
            <w:tcW w:w="2480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Adresa MŠ:</w:t>
            </w:r>
          </w:p>
        </w:tc>
        <w:tc>
          <w:tcPr>
            <w:tcW w:w="7796" w:type="dxa"/>
          </w:tcPr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rPr>
                <w:bCs/>
                <w:sz w:val="22"/>
                <w:szCs w:val="22"/>
              </w:rPr>
            </w:pPr>
          </w:p>
        </w:tc>
      </w:tr>
    </w:tbl>
    <w:p w:rsidR="00150DCC" w:rsidRPr="00150DCC" w:rsidRDefault="00150DCC" w:rsidP="00150DCC">
      <w:pPr>
        <w:rPr>
          <w:b/>
          <w:bCs/>
          <w:sz w:val="22"/>
          <w:szCs w:val="22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1843"/>
      </w:tblGrid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 xml:space="preserve">Pro školní rok  2 0____ / </w:t>
            </w:r>
            <w:proofErr w:type="gramStart"/>
            <w:r w:rsidRPr="00150DCC">
              <w:rPr>
                <w:sz w:val="22"/>
                <w:szCs w:val="22"/>
              </w:rPr>
              <w:t>2 0 ____  žádáme</w:t>
            </w:r>
            <w:proofErr w:type="gramEnd"/>
            <w:r w:rsidRPr="00150DCC">
              <w:rPr>
                <w:sz w:val="22"/>
                <w:szCs w:val="22"/>
              </w:rPr>
              <w:t xml:space="preserve"> odklad školní docházky.      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K žádosti o odklad PŠD přikládám zprávu z pedagogicko-psychologické poradny.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 xml:space="preserve">K žádosti o odklad PŠD přikládám lékařskou zprávu. 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Dítě mělo odklad PŠD v loňském školním roce.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Dítě navštěvovalo v loňském školním roce přípravnou třídu.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</w:tbl>
    <w:p w:rsidR="00150DCC" w:rsidRPr="00150DCC" w:rsidRDefault="00150DCC" w:rsidP="00150DCC">
      <w:pPr>
        <w:rPr>
          <w:b/>
          <w:bCs/>
          <w:sz w:val="22"/>
          <w:szCs w:val="22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1843"/>
      </w:tblGrid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Dítě bude od září pravidelně navštěvovat školní družinu.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  <w:tr w:rsidR="00150DCC" w:rsidRPr="00150DCC" w:rsidTr="00250F22">
        <w:trPr>
          <w:cantSplit/>
          <w:trHeight w:val="312"/>
        </w:trPr>
        <w:tc>
          <w:tcPr>
            <w:tcW w:w="8434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Dítě se bude pravidelně stravovat ve školní jídelně.</w:t>
            </w:r>
          </w:p>
        </w:tc>
        <w:tc>
          <w:tcPr>
            <w:tcW w:w="1843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150DCC">
              <w:rPr>
                <w:bCs/>
                <w:sz w:val="22"/>
                <w:szCs w:val="22"/>
              </w:rPr>
              <w:t>ANO           NE</w:t>
            </w:r>
            <w:proofErr w:type="gramEnd"/>
          </w:p>
        </w:tc>
      </w:tr>
    </w:tbl>
    <w:p w:rsidR="00150DCC" w:rsidRPr="00150DCC" w:rsidRDefault="00150DCC" w:rsidP="00150DCC">
      <w:pPr>
        <w:rPr>
          <w:b/>
          <w:bCs/>
          <w:sz w:val="22"/>
          <w:szCs w:val="22"/>
        </w:rPr>
      </w:pPr>
    </w:p>
    <w:tbl>
      <w:tblPr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1"/>
        <w:gridCol w:w="2835"/>
        <w:gridCol w:w="3268"/>
      </w:tblGrid>
      <w:tr w:rsidR="00150DCC" w:rsidRPr="00150DCC" w:rsidTr="00250F22">
        <w:trPr>
          <w:cantSplit/>
          <w:trHeight w:val="317"/>
        </w:trPr>
        <w:tc>
          <w:tcPr>
            <w:tcW w:w="1630" w:type="dxa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Dítě je</w:t>
            </w:r>
          </w:p>
        </w:tc>
        <w:tc>
          <w:tcPr>
            <w:tcW w:w="2551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pravák</w:t>
            </w:r>
          </w:p>
        </w:tc>
        <w:tc>
          <w:tcPr>
            <w:tcW w:w="2835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levák</w:t>
            </w:r>
          </w:p>
        </w:tc>
        <w:tc>
          <w:tcPr>
            <w:tcW w:w="3268" w:type="dxa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  <w:r w:rsidRPr="00150DCC">
              <w:rPr>
                <w:bCs/>
                <w:sz w:val="22"/>
                <w:szCs w:val="22"/>
              </w:rPr>
              <w:t>užívá obě ruce stejně</w:t>
            </w:r>
          </w:p>
        </w:tc>
      </w:tr>
      <w:tr w:rsidR="00150DCC" w:rsidRPr="00150DCC" w:rsidTr="00150DCC">
        <w:trPr>
          <w:cantSplit/>
          <w:trHeight w:val="1408"/>
        </w:trPr>
        <w:tc>
          <w:tcPr>
            <w:tcW w:w="4181" w:type="dxa"/>
            <w:gridSpan w:val="2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Zvláštní schopnosti dítěte, které projevilo před nástupem do školy</w:t>
            </w:r>
          </w:p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18"/>
                <w:szCs w:val="18"/>
              </w:rPr>
              <w:t>(čtení, psaní, umělecké sklony, matematické vlohy)</w:t>
            </w:r>
          </w:p>
        </w:tc>
        <w:tc>
          <w:tcPr>
            <w:tcW w:w="6103" w:type="dxa"/>
            <w:gridSpan w:val="2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  <w:p w:rsidR="00150DCC" w:rsidRPr="00150DCC" w:rsidRDefault="00150DCC" w:rsidP="00150DCC">
            <w:pPr>
              <w:rPr>
                <w:bCs/>
                <w:sz w:val="22"/>
                <w:szCs w:val="22"/>
              </w:rPr>
            </w:pPr>
          </w:p>
        </w:tc>
      </w:tr>
      <w:tr w:rsidR="00150DCC" w:rsidRPr="00150DCC" w:rsidTr="00250F22">
        <w:trPr>
          <w:cantSplit/>
          <w:trHeight w:val="317"/>
        </w:trPr>
        <w:tc>
          <w:tcPr>
            <w:tcW w:w="4181" w:type="dxa"/>
            <w:gridSpan w:val="2"/>
          </w:tcPr>
          <w:p w:rsidR="00150DCC" w:rsidRPr="00150DCC" w:rsidRDefault="00150DCC" w:rsidP="00250F22">
            <w:pPr>
              <w:rPr>
                <w:sz w:val="22"/>
                <w:szCs w:val="22"/>
              </w:rPr>
            </w:pPr>
            <w:r w:rsidRPr="00150DCC">
              <w:rPr>
                <w:sz w:val="22"/>
                <w:szCs w:val="22"/>
              </w:rPr>
              <w:t>Další údaje o dítěti, které považujete za důležité sdělit:</w:t>
            </w:r>
          </w:p>
          <w:p w:rsidR="00150DCC" w:rsidRPr="00150DCC" w:rsidRDefault="00150DCC" w:rsidP="00250F22">
            <w:pPr>
              <w:rPr>
                <w:sz w:val="22"/>
                <w:szCs w:val="22"/>
              </w:rPr>
            </w:pPr>
          </w:p>
        </w:tc>
        <w:tc>
          <w:tcPr>
            <w:tcW w:w="6103" w:type="dxa"/>
            <w:gridSpan w:val="2"/>
          </w:tcPr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  <w:p w:rsidR="00150DCC" w:rsidRPr="00150DCC" w:rsidRDefault="00150DCC" w:rsidP="00150DCC">
            <w:pPr>
              <w:rPr>
                <w:bCs/>
                <w:sz w:val="22"/>
                <w:szCs w:val="22"/>
              </w:rPr>
            </w:pPr>
          </w:p>
          <w:p w:rsidR="00150DCC" w:rsidRPr="00150DCC" w:rsidRDefault="00150DCC" w:rsidP="00250F2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150DCC" w:rsidRPr="00150DCC" w:rsidRDefault="00150DCC" w:rsidP="00150DCC">
      <w:pPr>
        <w:rPr>
          <w:b/>
          <w:bCs/>
          <w:sz w:val="22"/>
          <w:szCs w:val="22"/>
        </w:rPr>
      </w:pPr>
    </w:p>
    <w:p w:rsidR="00150DCC" w:rsidRPr="00150DCC" w:rsidRDefault="00150DCC" w:rsidP="00150DCC">
      <w:pPr>
        <w:jc w:val="center"/>
        <w:rPr>
          <w:b/>
          <w:sz w:val="22"/>
          <w:szCs w:val="22"/>
          <w:u w:val="single"/>
        </w:rPr>
      </w:pPr>
      <w:r w:rsidRPr="00150DCC">
        <w:rPr>
          <w:b/>
          <w:sz w:val="22"/>
          <w:szCs w:val="22"/>
          <w:u w:val="single"/>
        </w:rPr>
        <w:t>POUČENÍ</w:t>
      </w:r>
    </w:p>
    <w:p w:rsidR="00150DCC" w:rsidRPr="00150DCC" w:rsidRDefault="00150DCC" w:rsidP="00150DCC">
      <w:pPr>
        <w:rPr>
          <w:bCs/>
          <w:sz w:val="18"/>
          <w:szCs w:val="18"/>
        </w:rPr>
      </w:pPr>
      <w:r w:rsidRPr="00150DCC">
        <w:rPr>
          <w:sz w:val="18"/>
          <w:szCs w:val="18"/>
        </w:rPr>
        <w:t xml:space="preserve">Potvrzuji správnost zapsaných údajů a dávám svůj souhlas základní škole k tomu, aby zpracovávala a evidovala osobní údaje a osobní citlivé údaje mého dítěte ve smyslu všech ustanovení zákona č. 101/2000 Sb., o ochraně osobních údajů v platném znění a ve smyslu Evropského nařízení ke GDPR.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150DCC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150DCC" w:rsidRPr="00150DCC" w:rsidRDefault="00150DCC" w:rsidP="00150DCC">
      <w:pPr>
        <w:rPr>
          <w:sz w:val="18"/>
          <w:szCs w:val="18"/>
        </w:rPr>
      </w:pPr>
      <w:r w:rsidRPr="00150DCC">
        <w:rPr>
          <w:sz w:val="18"/>
          <w:szCs w:val="18"/>
        </w:rPr>
        <w:t>Svůj souhlas poskytuji pro účely vedení povinné dokumentace školy podle zákona č. 561/2004 Sb., školského zákona,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 a ve smyslu Evropského nařízení ke GDPR.</w:t>
      </w:r>
    </w:p>
    <w:p w:rsidR="00150DCC" w:rsidRDefault="00150DCC" w:rsidP="00150DCC">
      <w:pPr>
        <w:rPr>
          <w:sz w:val="22"/>
          <w:szCs w:val="22"/>
        </w:rPr>
      </w:pPr>
    </w:p>
    <w:p w:rsidR="00150DCC" w:rsidRPr="00150DCC" w:rsidRDefault="00150DCC" w:rsidP="00150DCC">
      <w:pPr>
        <w:rPr>
          <w:sz w:val="22"/>
          <w:szCs w:val="22"/>
        </w:rPr>
      </w:pPr>
    </w:p>
    <w:p w:rsidR="00150DCC" w:rsidRDefault="00150DCC" w:rsidP="00150DCC">
      <w:pPr>
        <w:rPr>
          <w:sz w:val="22"/>
          <w:szCs w:val="22"/>
        </w:rPr>
      </w:pPr>
      <w:r w:rsidRPr="00150DCC">
        <w:rPr>
          <w:sz w:val="22"/>
          <w:szCs w:val="22"/>
        </w:rPr>
        <w:t xml:space="preserve">V ____________________________ dne ___________     </w:t>
      </w:r>
    </w:p>
    <w:p w:rsidR="00150DCC" w:rsidRDefault="00150DCC" w:rsidP="00150DCC">
      <w:pPr>
        <w:rPr>
          <w:sz w:val="22"/>
          <w:szCs w:val="22"/>
        </w:rPr>
      </w:pPr>
    </w:p>
    <w:p w:rsidR="00150DCC" w:rsidRPr="00150DCC" w:rsidRDefault="00150DCC" w:rsidP="00150DCC">
      <w:pPr>
        <w:rPr>
          <w:sz w:val="22"/>
          <w:szCs w:val="22"/>
        </w:rPr>
      </w:pPr>
    </w:p>
    <w:p w:rsidR="00150DCC" w:rsidRPr="00150DCC" w:rsidRDefault="00150DCC" w:rsidP="00150DCC">
      <w:pPr>
        <w:jc w:val="center"/>
        <w:rPr>
          <w:sz w:val="22"/>
          <w:szCs w:val="22"/>
        </w:rPr>
      </w:pPr>
      <w:proofErr w:type="gramStart"/>
      <w:r w:rsidRPr="00150DCC">
        <w:rPr>
          <w:sz w:val="22"/>
          <w:szCs w:val="22"/>
        </w:rPr>
        <w:t>__________________________                                                                           __________________________</w:t>
      </w:r>
      <w:proofErr w:type="gramEnd"/>
    </w:p>
    <w:p w:rsidR="00150DCC" w:rsidRPr="00150DCC" w:rsidRDefault="00150DCC" w:rsidP="00150DCC">
      <w:pPr>
        <w:jc w:val="center"/>
        <w:rPr>
          <w:sz w:val="22"/>
          <w:szCs w:val="22"/>
        </w:rPr>
      </w:pPr>
    </w:p>
    <w:p w:rsidR="00150DCC" w:rsidRDefault="00150DCC" w:rsidP="00150DCC">
      <w:pPr>
        <w:jc w:val="center"/>
        <w:rPr>
          <w:sz w:val="22"/>
          <w:szCs w:val="22"/>
        </w:rPr>
      </w:pPr>
      <w:r w:rsidRPr="00150DCC">
        <w:rPr>
          <w:sz w:val="22"/>
          <w:szCs w:val="22"/>
        </w:rPr>
        <w:t>podpis rodičů nebo zákonného zástupce dítěte</w:t>
      </w:r>
    </w:p>
    <w:p w:rsidR="00150DCC" w:rsidRPr="00150DCC" w:rsidRDefault="00150DCC" w:rsidP="00150DCC">
      <w:pPr>
        <w:jc w:val="center"/>
        <w:rPr>
          <w:sz w:val="22"/>
          <w:szCs w:val="22"/>
        </w:rPr>
      </w:pPr>
    </w:p>
    <w:p w:rsidR="00150DCC" w:rsidRPr="00150DCC" w:rsidRDefault="00150DCC" w:rsidP="00150DCC">
      <w:pPr>
        <w:jc w:val="center"/>
      </w:pPr>
    </w:p>
    <w:p w:rsidR="00150DCC" w:rsidRPr="00150DCC" w:rsidRDefault="00150DCC" w:rsidP="00150DCC">
      <w:pPr>
        <w:pStyle w:val="Zhlav"/>
        <w:tabs>
          <w:tab w:val="left" w:pos="1708"/>
          <w:tab w:val="center" w:pos="4294"/>
        </w:tabs>
        <w:spacing w:line="276" w:lineRule="auto"/>
        <w:jc w:val="center"/>
        <w:rPr>
          <w:b/>
          <w:sz w:val="26"/>
          <w:szCs w:val="26"/>
        </w:rPr>
      </w:pPr>
      <w:r w:rsidRPr="00150DCC">
        <w:rPr>
          <w:b/>
          <w:sz w:val="26"/>
          <w:szCs w:val="26"/>
        </w:rPr>
        <w:lastRenderedPageBreak/>
        <w:t xml:space="preserve">Žádost zákonných zástupců o přijetí k základnímu vzdělávání od </w:t>
      </w:r>
      <w:proofErr w:type="spellStart"/>
      <w:r w:rsidRPr="00150DCC">
        <w:rPr>
          <w:b/>
          <w:sz w:val="26"/>
          <w:szCs w:val="26"/>
        </w:rPr>
        <w:t>šk</w:t>
      </w:r>
      <w:proofErr w:type="spellEnd"/>
      <w:r w:rsidRPr="00150DCC">
        <w:rPr>
          <w:b/>
          <w:sz w:val="26"/>
          <w:szCs w:val="26"/>
        </w:rPr>
        <w:t>. roku 20___ / 20___</w:t>
      </w:r>
    </w:p>
    <w:p w:rsidR="00150DCC" w:rsidRPr="00150DCC" w:rsidRDefault="00150DCC" w:rsidP="00150DCC">
      <w:pPr>
        <w:pStyle w:val="Bezmezer"/>
        <w:spacing w:line="276" w:lineRule="auto"/>
        <w:jc w:val="center"/>
        <w:rPr>
          <w:rFonts w:ascii="Times New Roman" w:hAnsi="Times New Roman" w:cs="Times New Roman"/>
        </w:rPr>
      </w:pPr>
      <w:r w:rsidRPr="00150DCC">
        <w:rPr>
          <w:rFonts w:ascii="Times New Roman" w:hAnsi="Times New Roman" w:cs="Times New Roman"/>
          <w:szCs w:val="24"/>
        </w:rPr>
        <w:t>do základní školy, jejíž činnost vykonává Základní škola a Mateřská škola Benešov nad Černou</w:t>
      </w:r>
      <w:r w:rsidR="007D1CA7"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Jméno a příjmení zákonného zástupce:…………………………………….…………</w:t>
      </w:r>
      <w:proofErr w:type="gramStart"/>
      <w:r w:rsidRPr="00150DCC">
        <w:t>…..…</w:t>
      </w:r>
      <w:proofErr w:type="gramEnd"/>
      <w:r w:rsidRPr="00150DCC">
        <w:t>………………</w: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Adresa trvalého pobytu (popř. jiná doručovací adresa):</w: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….………………………………………………………………….…………………………………………</w:t>
      </w:r>
    </w:p>
    <w:p w:rsidR="00150DCC" w:rsidRPr="00150DCC" w:rsidRDefault="00150DCC" w:rsidP="00150DCC">
      <w:pPr>
        <w:pStyle w:val="Default"/>
        <w:spacing w:line="276" w:lineRule="auto"/>
        <w:rPr>
          <w:sz w:val="4"/>
          <w:szCs w:val="4"/>
        </w:rPr>
      </w:pPr>
    </w:p>
    <w:p w:rsidR="00150DCC" w:rsidRPr="00150DCC" w:rsidRDefault="00150DCC" w:rsidP="00150DCC">
      <w:pPr>
        <w:pStyle w:val="Default"/>
        <w:spacing w:line="276" w:lineRule="auto"/>
      </w:pPr>
      <w:r w:rsidRPr="00150DCC">
        <w:t xml:space="preserve">*telefon: ……….………… </w:t>
      </w:r>
      <w:r>
        <w:t>*e-mail: ………</w:t>
      </w:r>
      <w:r w:rsidRPr="00150DCC">
        <w:t>…</w:t>
      </w:r>
      <w:proofErr w:type="gramStart"/>
      <w:r>
        <w:t>….</w:t>
      </w:r>
      <w:r w:rsidRPr="00150DCC">
        <w:t>.…</w:t>
      </w:r>
      <w:proofErr w:type="gramEnd"/>
      <w:r w:rsidRPr="00150DCC">
        <w:t>@……</w:t>
      </w:r>
      <w:r>
        <w:t>....</w:t>
      </w:r>
      <w:r w:rsidRPr="00150DCC">
        <w:t>.</w:t>
      </w:r>
      <w:r>
        <w:t>.</w:t>
      </w:r>
      <w:r w:rsidRPr="00150DCC">
        <w:t>.....</w:t>
      </w:r>
      <w:r>
        <w:t>..</w:t>
      </w:r>
      <w:r w:rsidRPr="00150DCC">
        <w:t>....…*datová schránka: …………….</w:t>
      </w:r>
    </w:p>
    <w:p w:rsidR="00150DCC" w:rsidRPr="00150DCC" w:rsidRDefault="007D1CA7" w:rsidP="00150DCC">
      <w:pPr>
        <w:pStyle w:val="Default"/>
        <w:spacing w:line="276" w:lineRule="auto"/>
      </w:pPr>
      <w:r>
        <w:pict>
          <v:rect id="_x0000_i1026" style="width:0;height:1.5pt" o:hrstd="t" o:hr="t" fillcolor="#a0a0a0" stroked="f"/>
        </w:pict>
      </w:r>
    </w:p>
    <w:p w:rsidR="00150DCC" w:rsidRPr="00150DCC" w:rsidRDefault="00150DCC" w:rsidP="00150DCC">
      <w:pPr>
        <w:pStyle w:val="Default"/>
        <w:spacing w:line="276" w:lineRule="auto"/>
        <w:jc w:val="both"/>
        <w:rPr>
          <w:b/>
          <w:i/>
          <w:szCs w:val="22"/>
        </w:rPr>
      </w:pPr>
      <w:r w:rsidRPr="00150DCC">
        <w:rPr>
          <w:i/>
          <w:sz w:val="23"/>
          <w:szCs w:val="23"/>
        </w:rPr>
        <w:t xml:space="preserve">Podle ustanovení § 36 odst. 4 a 5 zákona č.561/2004 Sb., o předškolním, základním, středním, vyšším odborném a jiném vzdělávání (školský zákon), ve znění pozdějších předpisů, </w:t>
      </w:r>
      <w:r w:rsidRPr="00150DCC">
        <w:rPr>
          <w:b/>
          <w:i/>
          <w:sz w:val="23"/>
          <w:szCs w:val="23"/>
        </w:rPr>
        <w:t>žádám o přijetí k základnímu vzdělávání</w:t>
      </w:r>
      <w:r w:rsidR="007D1CA7">
        <w:pict>
          <v:rect id="_x0000_i1027" style="width:0;height:1.5pt" o:hralign="center" o:hrstd="t" o:hr="t" fillcolor="#a0a0a0" stroked="f"/>
        </w:pic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Jméno a příjmení dítěte: ………………………………………………</w:t>
      </w:r>
      <w:proofErr w:type="gramStart"/>
      <w:r w:rsidRPr="00150DCC">
        <w:t>…..…</w:t>
      </w:r>
      <w:proofErr w:type="gramEnd"/>
      <w:r w:rsidRPr="00150DCC">
        <w:t>…</w:t>
      </w:r>
      <w:r w:rsidRPr="00150DCC">
        <w:tab/>
      </w:r>
      <w:r w:rsidRPr="00150DCC">
        <w:tab/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Datum narození: ………….</w:t>
      </w:r>
      <w:proofErr w:type="gramStart"/>
      <w:r w:rsidRPr="00150DCC">
        <w:t>…..…</w:t>
      </w:r>
      <w:proofErr w:type="gramEnd"/>
      <w:r w:rsidRPr="00150DCC">
        <w:t>……………</w: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Místo narození: ………………………………………………………………………</w:t>
      </w:r>
      <w:r w:rsidRPr="00150DCC">
        <w:tab/>
      </w:r>
      <w:r w:rsidRPr="00150DCC">
        <w:tab/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>Rodné číslo: ……………….…………………….</w:t>
      </w:r>
    </w:p>
    <w:p w:rsidR="00150DCC" w:rsidRPr="00150DCC" w:rsidRDefault="00150DCC" w:rsidP="00150DCC">
      <w:pPr>
        <w:pStyle w:val="Default"/>
        <w:spacing w:line="276" w:lineRule="auto"/>
        <w:rPr>
          <w:sz w:val="2"/>
          <w:szCs w:val="2"/>
        </w:rPr>
      </w:pPr>
    </w:p>
    <w:p w:rsidR="00150DCC" w:rsidRPr="00150DCC" w:rsidRDefault="00150DCC" w:rsidP="00150DCC">
      <w:pPr>
        <w:pStyle w:val="Default"/>
        <w:spacing w:line="276" w:lineRule="auto"/>
      </w:pPr>
      <w:r w:rsidRPr="00150DCC">
        <w:t>Místo trvalého pobytu (popřípadě jiná doručovací adresa): …………………………………………………………………………….…………………………………………………………………………………………………………………………………………………</w: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rPr>
          <w:bCs/>
          <w:color w:val="auto"/>
        </w:rPr>
        <w:t xml:space="preserve">Dítě </w:t>
      </w:r>
      <w:r w:rsidRPr="00150DCC">
        <w:rPr>
          <w:b/>
          <w:bCs/>
          <w:color w:val="auto"/>
        </w:rPr>
        <w:t>má / nemá</w:t>
      </w:r>
      <w:r w:rsidRPr="00150DCC">
        <w:rPr>
          <w:bCs/>
          <w:color w:val="auto"/>
        </w:rPr>
        <w:t xml:space="preserve"> </w:t>
      </w:r>
      <w:r w:rsidRPr="00150DCC">
        <w:rPr>
          <w:color w:val="auto"/>
        </w:rPr>
        <w:t>speciální vzdělávací potřeby. Uveďte zdravotní obtíže, nebo jiné skutečnosti, které mohou mít vliv na průběh vzdělávání: ………………….…………………………………………………………………………………………………………………………………………………………………………………………………………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150DCC">
        <w:rPr>
          <w:color w:val="auto"/>
        </w:rPr>
        <w:t>…..</w:t>
      </w:r>
      <w:proofErr w:type="gramEnd"/>
    </w:p>
    <w:p w:rsidR="00150DCC" w:rsidRPr="00150DCC" w:rsidRDefault="00150DCC" w:rsidP="00150DCC">
      <w:pPr>
        <w:pStyle w:val="Default"/>
        <w:spacing w:line="276" w:lineRule="auto"/>
        <w:jc w:val="both"/>
        <w:rPr>
          <w:color w:val="auto"/>
        </w:rPr>
      </w:pPr>
      <w:r w:rsidRPr="00150DCC">
        <w:rPr>
          <w:color w:val="auto"/>
        </w:rPr>
        <w:t>………………………………………………………………………………………………………………</w:t>
      </w:r>
    </w:p>
    <w:p w:rsidR="00150DCC" w:rsidRPr="00150DCC" w:rsidRDefault="007D1CA7" w:rsidP="00150DCC">
      <w:pPr>
        <w:spacing w:line="276" w:lineRule="auto"/>
        <w:jc w:val="both"/>
        <w:rPr>
          <w:sz w:val="10"/>
          <w:szCs w:val="10"/>
        </w:rPr>
      </w:pPr>
      <w:r>
        <w:pict>
          <v:rect id="_x0000_i1028" style="width:0;height:1.5pt" o:hralign="center" o:hrstd="t" o:hr="t" fillcolor="#a0a0a0" stroked="f"/>
        </w:pict>
      </w:r>
    </w:p>
    <w:p w:rsidR="00150DCC" w:rsidRPr="00150DCC" w:rsidRDefault="00150DCC" w:rsidP="00150DCC">
      <w:pPr>
        <w:pStyle w:val="Default"/>
        <w:spacing w:line="276" w:lineRule="auto"/>
      </w:pPr>
      <w:r w:rsidRPr="00150DCC">
        <w:t xml:space="preserve">V Benešově nad Černou dne: ……………………………. </w:t>
      </w:r>
      <w:r w:rsidRPr="00150DCC">
        <w:tab/>
        <w:t>Podpis zákonného zástupce: ………………….</w:t>
      </w:r>
    </w:p>
    <w:p w:rsidR="00150DCC" w:rsidRPr="00150DCC" w:rsidRDefault="007D1CA7" w:rsidP="00150DCC">
      <w:pPr>
        <w:spacing w:line="276" w:lineRule="auto"/>
      </w:pPr>
      <w:r>
        <w:pict>
          <v:rect id="_x0000_i1029" style="width:0;height:1.5pt" o:hralign="center" o:hrstd="t" o:hr="t" fillcolor="#a0a0a0" stroked="f"/>
        </w:pict>
      </w:r>
    </w:p>
    <w:p w:rsidR="00150DCC" w:rsidRPr="00150DCC" w:rsidRDefault="00150DCC" w:rsidP="00150DCC">
      <w:pPr>
        <w:spacing w:line="276" w:lineRule="auto"/>
      </w:pPr>
      <w:r w:rsidRPr="00150DCC">
        <w:t>Údaje poskytuji pro účely vedení povinné dokumentace školy podle zákona č. 561/2004 Sb. školského zákona v platném znění. Byl jsem poučen o možnosti odkladu školní docházky. Žádost o přijetí podávám ve shodě s druhým zákonným zástupcem dítěte.</w:t>
      </w:r>
    </w:p>
    <w:p w:rsidR="00150DCC" w:rsidRPr="00150DCC" w:rsidRDefault="00150DCC" w:rsidP="00150DCC">
      <w:pPr>
        <w:spacing w:line="276" w:lineRule="auto"/>
        <w:rPr>
          <w:rStyle w:val="Siln"/>
          <w:b w:val="0"/>
          <w:i/>
        </w:rPr>
      </w:pPr>
      <w:r w:rsidRPr="00150DCC">
        <w:t>Dle § 36 odst. 2 a 3 správního řádu se zákonný zástupce může seznámit s podklady před vydáním rozhodnutí („nahlédnutí do spisu“) v ředitelně ZŠ a MŠ do doby vydání rozhodnutí.</w:t>
      </w:r>
      <w:r w:rsidR="007D1CA7">
        <w:pict>
          <v:rect id="_x0000_i1030" style="width:0;height:1.5pt" o:hralign="center" o:hrstd="t" o:hr="t" fillcolor="#a0a0a0" stroked="f"/>
        </w:pict>
      </w:r>
    </w:p>
    <w:p w:rsidR="00150DCC" w:rsidRPr="00150DCC" w:rsidRDefault="00150DCC" w:rsidP="00150DCC">
      <w:pPr>
        <w:pStyle w:val="Default"/>
        <w:spacing w:line="276" w:lineRule="auto"/>
        <w:jc w:val="center"/>
        <w:rPr>
          <w:rStyle w:val="Siln"/>
          <w:b w:val="0"/>
          <w:i/>
        </w:rPr>
      </w:pPr>
      <w:r w:rsidRPr="00150DCC">
        <w:rPr>
          <w:rStyle w:val="Siln"/>
          <w:b w:val="0"/>
          <w:i/>
        </w:rPr>
        <w:t xml:space="preserve"> ----------------------------------------------------------------Vyplní škola: ----------------------------------------------</w:t>
      </w:r>
    </w:p>
    <w:p w:rsidR="00150DCC" w:rsidRPr="00150DCC" w:rsidRDefault="00150DCC" w:rsidP="00150DCC">
      <w:pPr>
        <w:pStyle w:val="Bezmezer"/>
        <w:spacing w:line="360" w:lineRule="auto"/>
        <w:rPr>
          <w:rStyle w:val="Siln"/>
          <w:rFonts w:ascii="Times New Roman" w:hAnsi="Times New Roman" w:cs="Times New Roman"/>
          <w:b w:val="0"/>
          <w:i/>
          <w:szCs w:val="24"/>
        </w:rPr>
      </w:pPr>
      <w:r w:rsidRPr="00150DCC">
        <w:rPr>
          <w:rFonts w:ascii="Times New Roman" w:hAnsi="Times New Roman" w:cs="Times New Roman"/>
          <w:bCs/>
          <w:i/>
          <w:noProof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BFE580" wp14:editId="6BD43F08">
                <wp:simplePos x="0" y="0"/>
                <wp:positionH relativeFrom="column">
                  <wp:posOffset>1149985</wp:posOffset>
                </wp:positionH>
                <wp:positionV relativeFrom="paragraph">
                  <wp:posOffset>273685</wp:posOffset>
                </wp:positionV>
                <wp:extent cx="1003300" cy="215900"/>
                <wp:effectExtent l="0" t="0" r="25400" b="12700"/>
                <wp:wrapSquare wrapText="bothSides"/>
                <wp:docPr id="26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CC" w:rsidRPr="004930CB" w:rsidRDefault="00150DCC" w:rsidP="00150DCC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E580" id="Textové pole 26" o:spid="_x0000_s1027" type="#_x0000_t202" style="position:absolute;margin-left:90.55pt;margin-top:21.55pt;width:79pt;height: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">
                <v:textbox>
                  <w:txbxContent>
                    <w:p w:rsidR="00150DCC" w:rsidRPr="004930CB" w:rsidRDefault="00150DCC" w:rsidP="00150DCC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0DCC" w:rsidRPr="00150DCC" w:rsidRDefault="00150DCC" w:rsidP="00150DCC">
      <w:pPr>
        <w:pStyle w:val="Default"/>
        <w:ind w:left="1420" w:hanging="1420"/>
        <w:rPr>
          <w:rStyle w:val="Siln"/>
          <w:b w:val="0"/>
          <w:i/>
        </w:rPr>
      </w:pPr>
      <w:r w:rsidRPr="00150DCC">
        <w:rPr>
          <w:rStyle w:val="Siln"/>
          <w:b w:val="0"/>
          <w:i/>
        </w:rPr>
        <w:t xml:space="preserve">Datum doručení:  </w:t>
      </w:r>
      <w:r w:rsidRPr="00150DCC">
        <w:rPr>
          <w:rStyle w:val="Siln"/>
          <w:b w:val="0"/>
          <w:i/>
        </w:rPr>
        <w:tab/>
      </w:r>
    </w:p>
    <w:p w:rsidR="00150DCC" w:rsidRPr="00150DCC" w:rsidRDefault="00150DCC" w:rsidP="00150DCC">
      <w:pPr>
        <w:pStyle w:val="Default"/>
        <w:ind w:left="1420" w:hanging="1420"/>
        <w:rPr>
          <w:rStyle w:val="Siln"/>
          <w:b w:val="0"/>
          <w:i/>
        </w:rPr>
      </w:pPr>
    </w:p>
    <w:p w:rsidR="00150DCC" w:rsidRPr="00150DCC" w:rsidRDefault="00150DCC" w:rsidP="00150DCC">
      <w:pPr>
        <w:pStyle w:val="Default"/>
        <w:ind w:left="1420" w:hanging="1420"/>
        <w:rPr>
          <w:rStyle w:val="Siln"/>
          <w:b w:val="0"/>
          <w:i/>
        </w:rPr>
      </w:pPr>
      <w:r w:rsidRPr="00150DCC">
        <w:rPr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8830673" wp14:editId="659B3D05">
                <wp:simplePos x="0" y="0"/>
                <wp:positionH relativeFrom="column">
                  <wp:posOffset>1638935</wp:posOffset>
                </wp:positionH>
                <wp:positionV relativeFrom="paragraph">
                  <wp:posOffset>3175</wp:posOffset>
                </wp:positionV>
                <wp:extent cx="393700" cy="228600"/>
                <wp:effectExtent l="0" t="0" r="25400" b="19050"/>
                <wp:wrapSquare wrapText="bothSides"/>
                <wp:docPr id="27" name="Textové po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CC" w:rsidRPr="00CD67E3" w:rsidRDefault="00150DCC" w:rsidP="00150DCC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30673" id="Textové pole 27" o:spid="_x0000_s1028" type="#_x0000_t202" style="position:absolute;left:0;text-align:left;margin-left:129.05pt;margin-top:.25pt;width:31pt;height:1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">
                <v:textbox>
                  <w:txbxContent>
                    <w:p w:rsidR="00150DCC" w:rsidRPr="00CD67E3" w:rsidRDefault="00150DCC" w:rsidP="00150DCC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50DCC">
        <w:rPr>
          <w:rStyle w:val="Siln"/>
          <w:b w:val="0"/>
          <w:i/>
        </w:rPr>
        <w:t>Registrační číslo žádosti:</w:t>
      </w:r>
    </w:p>
    <w:p w:rsidR="00150DCC" w:rsidRPr="00150DCC" w:rsidRDefault="00150DCC" w:rsidP="00150DCC">
      <w:pPr>
        <w:pStyle w:val="Default"/>
        <w:ind w:left="1420" w:hanging="1420"/>
        <w:rPr>
          <w:rStyle w:val="Siln"/>
          <w:b w:val="0"/>
          <w:i/>
        </w:rPr>
      </w:pPr>
      <w:r w:rsidRPr="00150DCC">
        <w:rPr>
          <w:rStyle w:val="Siln"/>
          <w:b w:val="0"/>
          <w:i/>
        </w:rPr>
        <w:t xml:space="preserve">      </w:t>
      </w:r>
      <w:r w:rsidRPr="00150DCC">
        <w:rPr>
          <w:rStyle w:val="Siln"/>
          <w:b w:val="0"/>
          <w:i/>
        </w:rPr>
        <w:tab/>
        <w:t xml:space="preserve">                      </w:t>
      </w:r>
    </w:p>
    <w:p w:rsidR="00150DCC" w:rsidRPr="00150DCC" w:rsidRDefault="00150DCC" w:rsidP="00150DCC">
      <w:pPr>
        <w:pStyle w:val="Default"/>
        <w:ind w:left="1420" w:hanging="1420"/>
        <w:rPr>
          <w:i/>
          <w:iCs/>
          <w:color w:val="auto"/>
          <w:sz w:val="20"/>
        </w:rPr>
      </w:pPr>
      <w:r w:rsidRPr="00150DCC">
        <w:rPr>
          <w:bCs/>
          <w:i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80E174" wp14:editId="5E55E38C">
                <wp:simplePos x="0" y="0"/>
                <wp:positionH relativeFrom="column">
                  <wp:posOffset>1016635</wp:posOffset>
                </wp:positionH>
                <wp:positionV relativeFrom="paragraph">
                  <wp:posOffset>7620</wp:posOffset>
                </wp:positionV>
                <wp:extent cx="381000" cy="196850"/>
                <wp:effectExtent l="0" t="0" r="19050" b="12700"/>
                <wp:wrapSquare wrapText="bothSides"/>
                <wp:docPr id="28" name="Textové po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CC" w:rsidRPr="00CD67E3" w:rsidRDefault="00150DCC" w:rsidP="00150DCC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0E174" id="Textové pole 28" o:spid="_x0000_s1029" type="#_x0000_t202" style="position:absolute;left:0;text-align:left;margin-left:80.05pt;margin-top:.6pt;width:30pt;height:1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">
                <v:textbox>
                  <w:txbxContent>
                    <w:p w:rsidR="00150DCC" w:rsidRPr="00CD67E3" w:rsidRDefault="00150DCC" w:rsidP="00150DCC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50DCC">
        <w:rPr>
          <w:rStyle w:val="Siln"/>
          <w:b w:val="0"/>
          <w:i/>
        </w:rPr>
        <w:t xml:space="preserve">Počet příloh: </w:t>
      </w:r>
      <w:r w:rsidRPr="00150DCC">
        <w:rPr>
          <w:bCs/>
          <w:i/>
          <w:color w:val="auto"/>
          <w:sz w:val="20"/>
        </w:rPr>
        <w:t xml:space="preserve">(např. doporučení školského poradenského zařízení, </w:t>
      </w:r>
      <w:r w:rsidRPr="00150DCC">
        <w:rPr>
          <w:i/>
          <w:iCs/>
          <w:color w:val="auto"/>
          <w:sz w:val="20"/>
        </w:rPr>
        <w:t>odborného lékaře nebo klinického psychologa, příp. další dokumenty s ohledem na individuální případ – soudní rozhodnutí apod.)</w:t>
      </w:r>
    </w:p>
    <w:p w:rsidR="00150DCC" w:rsidRPr="00150DCC" w:rsidRDefault="00150DCC" w:rsidP="00150DCC">
      <w:pPr>
        <w:pStyle w:val="Default"/>
        <w:ind w:left="1420" w:hanging="1420"/>
        <w:rPr>
          <w:i/>
          <w:iCs/>
          <w:color w:val="auto"/>
          <w:sz w:val="20"/>
        </w:rPr>
      </w:pPr>
    </w:p>
    <w:p w:rsidR="00150DCC" w:rsidRPr="00150DCC" w:rsidRDefault="00150DCC" w:rsidP="00150DCC">
      <w:pPr>
        <w:pStyle w:val="Default"/>
        <w:ind w:left="1420" w:hanging="1420"/>
        <w:rPr>
          <w:i/>
          <w:iCs/>
          <w:color w:val="auto"/>
          <w:sz w:val="20"/>
        </w:rPr>
      </w:pPr>
    </w:p>
    <w:p w:rsidR="00150DCC" w:rsidRDefault="00150DCC" w:rsidP="00150DCC">
      <w:pPr>
        <w:spacing w:line="276" w:lineRule="auto"/>
        <w:rPr>
          <w:b/>
        </w:rPr>
      </w:pPr>
    </w:p>
    <w:p w:rsidR="00150DCC" w:rsidRDefault="00150DCC" w:rsidP="00150DCC">
      <w:r>
        <w:lastRenderedPageBreak/>
        <w:br w:type="page"/>
      </w:r>
    </w:p>
    <w:p w:rsidR="00150DCC" w:rsidRPr="00150DCC" w:rsidRDefault="00150DCC" w:rsidP="00150DCC">
      <w:pPr>
        <w:spacing w:line="276" w:lineRule="auto"/>
        <w:rPr>
          <w:b/>
        </w:rPr>
      </w:pPr>
      <w:r w:rsidRPr="00150DCC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076BD8" wp14:editId="57C10C38">
                <wp:simplePos x="0" y="0"/>
                <wp:positionH relativeFrom="column">
                  <wp:posOffset>4852035</wp:posOffset>
                </wp:positionH>
                <wp:positionV relativeFrom="paragraph">
                  <wp:posOffset>29845</wp:posOffset>
                </wp:positionV>
                <wp:extent cx="819150" cy="685800"/>
                <wp:effectExtent l="0" t="0" r="19050" b="19050"/>
                <wp:wrapSquare wrapText="bothSides"/>
                <wp:docPr id="29" name="Textové po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CC" w:rsidRPr="00C37EEE" w:rsidRDefault="00150DCC" w:rsidP="00150DC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76BD8" id="Textové pole 29" o:spid="_x0000_s1030" type="#_x0000_t202" style="position:absolute;margin-left:382.05pt;margin-top:2.35pt;width:64.5pt;height:5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">
                <v:textbox>
                  <w:txbxContent>
                    <w:p w:rsidR="00150DCC" w:rsidRPr="00C37EEE" w:rsidRDefault="00150DCC" w:rsidP="00150DCC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0DCC" w:rsidRPr="00150DCC" w:rsidRDefault="00150DCC" w:rsidP="00150DCC">
      <w:pPr>
        <w:spacing w:line="276" w:lineRule="auto"/>
        <w:rPr>
          <w:b/>
        </w:rPr>
      </w:pPr>
      <w:r w:rsidRPr="00150DCC">
        <w:rPr>
          <w:b/>
        </w:rPr>
        <w:t>REGISTRAČNÍ ČÍSLO ŽÁDOSTI O PŘIJETÍ K ZÁKLADNÍMU VZDĚLÁVÁNÍ</w:t>
      </w:r>
    </w:p>
    <w:p w:rsidR="00150DCC" w:rsidRPr="00150DCC" w:rsidRDefault="00150DCC" w:rsidP="00150DCC">
      <w:pPr>
        <w:spacing w:line="276" w:lineRule="auto"/>
      </w:pPr>
    </w:p>
    <w:p w:rsidR="00150DCC" w:rsidRPr="00150DCC" w:rsidRDefault="00150DCC" w:rsidP="00150DCC">
      <w:pPr>
        <w:spacing w:line="276" w:lineRule="auto"/>
      </w:pPr>
    </w:p>
    <w:p w:rsidR="00150DCC" w:rsidRPr="00150DCC" w:rsidRDefault="00150DCC" w:rsidP="00150DCC">
      <w:pPr>
        <w:spacing w:line="276" w:lineRule="auto"/>
      </w:pPr>
    </w:p>
    <w:p w:rsidR="00150DCC" w:rsidRPr="00150DCC" w:rsidRDefault="00150DCC" w:rsidP="00150DCC">
      <w:pPr>
        <w:spacing w:line="276" w:lineRule="auto"/>
      </w:pPr>
      <w:r w:rsidRPr="00150DCC">
        <w:t>Vážení rodiče,</w:t>
      </w:r>
    </w:p>
    <w:p w:rsidR="00150DCC" w:rsidRPr="00150DCC" w:rsidRDefault="00150DCC" w:rsidP="00150DCC">
      <w:pPr>
        <w:spacing w:line="276" w:lineRule="auto"/>
      </w:pPr>
      <w:r w:rsidRPr="00150DCC">
        <w:t xml:space="preserve">podali jste žádost o přijetí Vašeho dítěte k základnímu vzdělávání. O přijetí rozhodne ředitel školy ve správním řízení. </w:t>
      </w:r>
    </w:p>
    <w:p w:rsidR="00150DCC" w:rsidRPr="00150DCC" w:rsidRDefault="00150DCC" w:rsidP="00150DCC">
      <w:pPr>
        <w:spacing w:line="276" w:lineRule="auto"/>
      </w:pPr>
    </w:p>
    <w:p w:rsidR="00150DCC" w:rsidRPr="00150DCC" w:rsidRDefault="00150DCC" w:rsidP="00150DCC">
      <w:pPr>
        <w:spacing w:line="276" w:lineRule="auto"/>
      </w:pPr>
      <w:r w:rsidRPr="00150DCC">
        <w:rPr>
          <w:b/>
        </w:rPr>
        <w:t>Rozhodnutí o přijetí vám nebude zasláno, ale bude oznámeno</w:t>
      </w:r>
      <w:r w:rsidRPr="00150DCC">
        <w:t xml:space="preserve"> nejméně po dobu 15 dnů:</w:t>
      </w:r>
    </w:p>
    <w:p w:rsidR="00150DCC" w:rsidRPr="00150DCC" w:rsidRDefault="00150DCC" w:rsidP="00150DCC">
      <w:pPr>
        <w:numPr>
          <w:ilvl w:val="0"/>
          <w:numId w:val="47"/>
        </w:numPr>
        <w:shd w:val="clear" w:color="auto" w:fill="FFFFFF"/>
        <w:overflowPunct w:val="0"/>
        <w:autoSpaceDE w:val="0"/>
        <w:autoSpaceDN w:val="0"/>
        <w:adjustRightInd w:val="0"/>
        <w:spacing w:line="276" w:lineRule="auto"/>
        <w:ind w:left="426"/>
        <w:textAlignment w:val="baseline"/>
      </w:pPr>
      <w:r w:rsidRPr="00150DCC">
        <w:t xml:space="preserve">zveřejněním seznamu přijatých i nepřijatých dětí na vchodových dveřích tak, aby bylo čitelné zvenčí a rodiče nemuseli vstupovat do budovy </w:t>
      </w:r>
    </w:p>
    <w:p w:rsidR="00150DCC" w:rsidRPr="00150DCC" w:rsidRDefault="00150DCC" w:rsidP="00150DCC">
      <w:pPr>
        <w:numPr>
          <w:ilvl w:val="0"/>
          <w:numId w:val="47"/>
        </w:numPr>
        <w:shd w:val="clear" w:color="auto" w:fill="FFFFFF"/>
        <w:overflowPunct w:val="0"/>
        <w:autoSpaceDE w:val="0"/>
        <w:autoSpaceDN w:val="0"/>
        <w:adjustRightInd w:val="0"/>
        <w:spacing w:line="276" w:lineRule="auto"/>
        <w:ind w:left="426"/>
        <w:textAlignment w:val="baseline"/>
      </w:pPr>
      <w:r w:rsidRPr="00150DCC">
        <w:t>na webových stránkách www.zsbenesovnc.cz.</w:t>
      </w:r>
    </w:p>
    <w:p w:rsidR="00150DCC" w:rsidRPr="00150DCC" w:rsidRDefault="00150DCC" w:rsidP="00150DCC">
      <w:pPr>
        <w:shd w:val="clear" w:color="auto" w:fill="FFFFFF"/>
        <w:spacing w:line="276" w:lineRule="auto"/>
      </w:pPr>
    </w:p>
    <w:p w:rsidR="00150DCC" w:rsidRPr="00150DCC" w:rsidRDefault="00150DCC" w:rsidP="00150DCC">
      <w:pPr>
        <w:shd w:val="clear" w:color="auto" w:fill="FFFFFF"/>
        <w:spacing w:line="276" w:lineRule="auto"/>
      </w:pPr>
      <w:r w:rsidRPr="00150DCC">
        <w:t xml:space="preserve">Seznam bude zveřejněn nejpozději do 30 dnů po termínu konání zápisu. </w:t>
      </w:r>
    </w:p>
    <w:p w:rsidR="00150DCC" w:rsidRPr="00150DCC" w:rsidRDefault="00150DCC" w:rsidP="00150DCC">
      <w:pPr>
        <w:shd w:val="clear" w:color="auto" w:fill="FFFFFF"/>
        <w:spacing w:line="276" w:lineRule="auto"/>
        <w:rPr>
          <w:b/>
        </w:rPr>
      </w:pPr>
    </w:p>
    <w:p w:rsidR="00150DCC" w:rsidRPr="00150DCC" w:rsidRDefault="00150DCC" w:rsidP="00150DCC">
      <w:pPr>
        <w:shd w:val="clear" w:color="auto" w:fill="FFFFFF"/>
        <w:spacing w:line="276" w:lineRule="auto"/>
      </w:pPr>
      <w:r w:rsidRPr="00150DCC">
        <w:t xml:space="preserve">V seznamu nemohou být uvedena jména, děti zde budou uvedeny pod registračními čísly. </w:t>
      </w:r>
    </w:p>
    <w:p w:rsidR="00150DCC" w:rsidRPr="00150DCC" w:rsidRDefault="00150DCC" w:rsidP="00150DCC">
      <w:pPr>
        <w:shd w:val="clear" w:color="auto" w:fill="FFFFFF"/>
        <w:spacing w:line="276" w:lineRule="auto"/>
      </w:pPr>
      <w:r w:rsidRPr="00150DCC">
        <w:t xml:space="preserve">Pro tyto účely Vaší žádosti </w:t>
      </w:r>
      <w:r w:rsidRPr="00150DCC">
        <w:rPr>
          <w:b/>
          <w:u w:val="single"/>
        </w:rPr>
        <w:t>přiděluji výše uvedené registrační číslo</w:t>
      </w:r>
      <w:r w:rsidRPr="00150DCC">
        <w:rPr>
          <w:b/>
        </w:rPr>
        <w:t>.</w:t>
      </w:r>
      <w:r w:rsidRPr="00150DCC">
        <w:tab/>
      </w:r>
    </w:p>
    <w:p w:rsidR="00150DCC" w:rsidRPr="00150DCC" w:rsidRDefault="00150DCC" w:rsidP="00150DCC">
      <w:pPr>
        <w:spacing w:line="276" w:lineRule="auto"/>
        <w:jc w:val="center"/>
        <w:rPr>
          <w:b/>
        </w:rPr>
      </w:pPr>
    </w:p>
    <w:p w:rsidR="00150DCC" w:rsidRPr="00150DCC" w:rsidRDefault="00150DCC" w:rsidP="00150DCC">
      <w:pPr>
        <w:spacing w:line="276" w:lineRule="auto"/>
      </w:pPr>
      <w:r w:rsidRPr="00150DCC">
        <w:t xml:space="preserve">O přijetí vašeho dítěte bude v souladu s § 67 odst. 2 zákona č. 500/2004 Sb., správního řádu vyhotoveno písemné rozhodnutí, které bude součástí spisu Vašeho dítěte ve škole. </w:t>
      </w:r>
    </w:p>
    <w:p w:rsidR="00150DCC" w:rsidRPr="00150DCC" w:rsidRDefault="00150DCC" w:rsidP="00150DCC">
      <w:pPr>
        <w:spacing w:line="276" w:lineRule="auto"/>
      </w:pPr>
      <w:r w:rsidRPr="00150DCC">
        <w:t xml:space="preserve">Přijatým dětem nebude rozhodnutí v písemné podobě doručováno, můžete ale požádat o jeho vydání. </w:t>
      </w:r>
    </w:p>
    <w:p w:rsidR="00150DCC" w:rsidRPr="00150DCC" w:rsidRDefault="00150DCC" w:rsidP="00150DCC">
      <w:pPr>
        <w:spacing w:line="276" w:lineRule="auto"/>
      </w:pPr>
      <w:r w:rsidRPr="00150DCC">
        <w:t>Rozhodnutí o nepřijetí ke vzdělávání bude zasláno v písemné podobě.</w:t>
      </w:r>
    </w:p>
    <w:p w:rsidR="00150DCC" w:rsidRPr="00150DCC" w:rsidRDefault="00150DCC" w:rsidP="00150DCC">
      <w:pPr>
        <w:spacing w:line="276" w:lineRule="auto"/>
      </w:pPr>
    </w:p>
    <w:p w:rsidR="00150DCC" w:rsidRPr="00150DCC" w:rsidRDefault="00150DCC" w:rsidP="00150DCC">
      <w:pPr>
        <w:spacing w:line="276" w:lineRule="auto"/>
      </w:pPr>
      <w:r w:rsidRPr="00150DCC">
        <w:t xml:space="preserve">v Benešově nad Černou ……………………………………                </w:t>
      </w:r>
      <w:r w:rsidRPr="00150DCC">
        <w:tab/>
        <w:t xml:space="preserve">               ……………………</w:t>
      </w:r>
    </w:p>
    <w:p w:rsidR="00150DCC" w:rsidRPr="00150DCC" w:rsidRDefault="00150DCC" w:rsidP="00150DCC">
      <w:pPr>
        <w:spacing w:line="276" w:lineRule="auto"/>
        <w:ind w:left="7082" w:firstLine="709"/>
        <w:rPr>
          <w:i/>
        </w:rPr>
      </w:pPr>
      <w:r w:rsidRPr="00150DCC">
        <w:rPr>
          <w:i/>
        </w:rPr>
        <w:t xml:space="preserve">   Mgr. Jan Křiklava</w:t>
      </w:r>
    </w:p>
    <w:p w:rsidR="00150DCC" w:rsidRPr="00150DCC" w:rsidRDefault="00150DCC" w:rsidP="00150DCC">
      <w:pPr>
        <w:spacing w:line="276" w:lineRule="auto"/>
        <w:ind w:left="7082" w:firstLine="709"/>
        <w:rPr>
          <w:i/>
        </w:rPr>
      </w:pPr>
      <w:r w:rsidRPr="00150DCC">
        <w:rPr>
          <w:i/>
        </w:rPr>
        <w:t xml:space="preserve">      ředitel školy</w:t>
      </w:r>
    </w:p>
    <w:p w:rsidR="00150DCC" w:rsidRPr="00150DCC" w:rsidRDefault="00150DCC" w:rsidP="00150DCC">
      <w:pPr>
        <w:pBdr>
          <w:bottom w:val="single" w:sz="4" w:space="1" w:color="auto"/>
        </w:pBdr>
        <w:spacing w:line="276" w:lineRule="auto"/>
        <w:rPr>
          <w:b/>
        </w:rPr>
      </w:pPr>
    </w:p>
    <w:p w:rsidR="00150DCC" w:rsidRPr="00150DCC" w:rsidRDefault="00150DCC" w:rsidP="00150DCC">
      <w:pPr>
        <w:spacing w:line="276" w:lineRule="auto"/>
        <w:rPr>
          <w:i/>
        </w:rPr>
      </w:pPr>
    </w:p>
    <w:p w:rsidR="00150DCC" w:rsidRPr="00150DCC" w:rsidRDefault="00150DCC" w:rsidP="00150DCC">
      <w:pPr>
        <w:spacing w:line="276" w:lineRule="auto"/>
        <w:rPr>
          <w:b/>
          <w:i/>
        </w:rPr>
      </w:pPr>
      <w:r w:rsidRPr="00150DCC">
        <w:rPr>
          <w:b/>
          <w:i/>
        </w:rPr>
        <w:t>Školský zákon č. 561/2004 Sb., § 183, odst. 2:</w:t>
      </w:r>
    </w:p>
    <w:p w:rsidR="00150DCC" w:rsidRPr="00150DCC" w:rsidRDefault="00150DCC" w:rsidP="00150DCC">
      <w:pPr>
        <w:spacing w:line="276" w:lineRule="auto"/>
        <w:rPr>
          <w:b/>
          <w:i/>
        </w:rPr>
      </w:pPr>
    </w:p>
    <w:p w:rsidR="00150DCC" w:rsidRPr="00150DCC" w:rsidRDefault="00150DCC" w:rsidP="00150DCC">
      <w:pPr>
        <w:spacing w:line="276" w:lineRule="auto"/>
        <w:rPr>
          <w:i/>
        </w:rPr>
      </w:pPr>
      <w:r w:rsidRPr="00150DCC">
        <w:rPr>
          <w:i/>
        </w:rPr>
        <w:t>Rozhodnutí, kterým se vyhovuje žádosti o přijetí ke vzdělávání, se oznamují zveřejněním seznamu uchazečů pod přiděleným registračním číslem s výsledkem řízení u každého uchazeče. Seznam se zveřejňuje na veřejně přístupném místě ve škole a též způsobem umožňujícím dálkový přístup, a to alespoň na dobu 15 dnů, obsahuje datum zveřejnění. Zveřejněním seznamu se považují rozhodnutí, kterými se vyhovuje žádostem o přijetí ke vzdělávání, za oznámená.</w:t>
      </w:r>
    </w:p>
    <w:p w:rsidR="00150DCC" w:rsidRPr="00150DCC" w:rsidRDefault="00150DCC" w:rsidP="00150DCC">
      <w:pPr>
        <w:ind w:left="10" w:hanging="10"/>
        <w:jc w:val="center"/>
        <w:rPr>
          <w:sz w:val="22"/>
          <w:szCs w:val="22"/>
        </w:rPr>
      </w:pPr>
    </w:p>
    <w:p w:rsidR="003E0B48" w:rsidRPr="00150DCC" w:rsidRDefault="003E0B48" w:rsidP="008F6EE0"/>
    <w:sectPr w:rsidR="003E0B48" w:rsidRPr="00150DCC" w:rsidSect="007A2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43" w:right="991" w:bottom="899" w:left="709" w:header="540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CA7" w:rsidRDefault="007D1CA7">
      <w:r>
        <w:separator/>
      </w:r>
    </w:p>
  </w:endnote>
  <w:endnote w:type="continuationSeparator" w:id="0">
    <w:p w:rsidR="007D1CA7" w:rsidRDefault="007D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A3" w:rsidRDefault="006B18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8" w:rsidRDefault="007D1CA7" w:rsidP="00B66902">
    <w:pPr>
      <w:pStyle w:val="Zpat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pict>
        <v:rect id="_x0000_i1031" style="width:0;height:1.5pt" o:hralign="center" o:hrstd="t" o:hr="t" fillcolor="#a7a6aa" stroked="f"/>
      </w:pict>
    </w:r>
  </w:p>
  <w:p w:rsidR="009D5DC8" w:rsidRDefault="009D5DC8" w:rsidP="00B66902">
    <w:pPr>
      <w:pStyle w:val="Zpat"/>
      <w:jc w:val="center"/>
      <w:rPr>
        <w:rFonts w:ascii="Arial Narrow" w:hAnsi="Arial Narrow"/>
        <w:sz w:val="20"/>
        <w:szCs w:val="20"/>
      </w:rPr>
    </w:pPr>
  </w:p>
  <w:p w:rsidR="00F376FC" w:rsidRPr="004D4539" w:rsidRDefault="00F376FC" w:rsidP="00B66902">
    <w:pPr>
      <w:pStyle w:val="Zpat"/>
      <w:jc w:val="center"/>
      <w:rPr>
        <w:rFonts w:ascii="Cambria" w:hAnsi="Cambria"/>
        <w:b/>
        <w:color w:val="808080"/>
        <w:sz w:val="20"/>
        <w:szCs w:val="20"/>
      </w:rPr>
    </w:pPr>
    <w:r w:rsidRPr="004D4539">
      <w:rPr>
        <w:rFonts w:ascii="Cambria" w:hAnsi="Cambria"/>
        <w:b/>
        <w:color w:val="808080"/>
        <w:sz w:val="20"/>
        <w:szCs w:val="20"/>
      </w:rPr>
      <w:t>www.</w:t>
    </w:r>
    <w:r w:rsidR="00A5772B" w:rsidRPr="004D4539">
      <w:rPr>
        <w:rFonts w:ascii="Cambria" w:hAnsi="Cambria"/>
        <w:b/>
        <w:color w:val="808080"/>
        <w:sz w:val="20"/>
        <w:szCs w:val="20"/>
      </w:rPr>
      <w:t>zsbenesovnc.cz</w:t>
    </w:r>
    <w:r w:rsidRPr="004D4539">
      <w:rPr>
        <w:rFonts w:ascii="Cambria" w:hAnsi="Cambria"/>
        <w:b/>
        <w:color w:val="808080"/>
        <w:sz w:val="20"/>
        <w:szCs w:val="20"/>
      </w:rPr>
      <w:tab/>
      <w:t xml:space="preserve"> </w:t>
    </w:r>
    <w:hyperlink r:id="rId1" w:history="1">
      <w:r w:rsidR="00A5772B" w:rsidRPr="004D4539">
        <w:rPr>
          <w:rStyle w:val="Hypertextovodkaz"/>
          <w:rFonts w:ascii="Cambria" w:hAnsi="Cambria"/>
          <w:b/>
          <w:color w:val="808080"/>
          <w:sz w:val="20"/>
          <w:szCs w:val="20"/>
        </w:rPr>
        <w:t>reditel@zsbenesovnc.cz</w:t>
      </w:r>
    </w:hyperlink>
    <w:r w:rsidRPr="004D4539">
      <w:rPr>
        <w:rFonts w:ascii="Cambria" w:hAnsi="Cambria"/>
        <w:b/>
        <w:color w:val="808080"/>
        <w:sz w:val="20"/>
        <w:szCs w:val="20"/>
      </w:rPr>
      <w:tab/>
      <w:t xml:space="preserve"> tel</w:t>
    </w:r>
    <w:r w:rsidR="00C35CC0">
      <w:rPr>
        <w:rFonts w:ascii="Cambria" w:hAnsi="Cambria"/>
        <w:b/>
        <w:color w:val="808080"/>
        <w:sz w:val="20"/>
        <w:szCs w:val="20"/>
      </w:rPr>
      <w:t>.</w:t>
    </w:r>
    <w:r w:rsidRPr="004D4539">
      <w:rPr>
        <w:rFonts w:ascii="Cambria" w:hAnsi="Cambria"/>
        <w:b/>
        <w:color w:val="808080"/>
        <w:sz w:val="20"/>
        <w:szCs w:val="20"/>
      </w:rPr>
      <w:t xml:space="preserve"> </w:t>
    </w:r>
    <w:r w:rsidR="006B18A3">
      <w:rPr>
        <w:rStyle w:val="ff4fc0fs12"/>
        <w:rFonts w:ascii="Cambria" w:hAnsi="Cambria"/>
        <w:b/>
        <w:color w:val="808080"/>
        <w:sz w:val="20"/>
        <w:szCs w:val="20"/>
      </w:rPr>
      <w:t xml:space="preserve">728 115 </w:t>
    </w:r>
    <w:r w:rsidR="006B18A3">
      <w:rPr>
        <w:rStyle w:val="ff4fc0fs12"/>
        <w:rFonts w:ascii="Cambria" w:hAnsi="Cambria"/>
        <w:b/>
        <w:color w:val="808080"/>
        <w:sz w:val="20"/>
        <w:szCs w:val="20"/>
      </w:rPr>
      <w:t>345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A3" w:rsidRDefault="006B1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CA7" w:rsidRDefault="007D1CA7">
      <w:r>
        <w:separator/>
      </w:r>
    </w:p>
  </w:footnote>
  <w:footnote w:type="continuationSeparator" w:id="0">
    <w:p w:rsidR="007D1CA7" w:rsidRDefault="007D1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A3" w:rsidRDefault="006B18A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8" w:rsidRDefault="00CF0DAB" w:rsidP="005C4DF1">
    <w:pPr>
      <w:pStyle w:val="Zhlav"/>
      <w:jc w:val="center"/>
      <w:rPr>
        <w:rFonts w:ascii="Cambria" w:hAnsi="Cambria" w:cs="Arial"/>
        <w:b/>
        <w:color w:val="808080"/>
      </w:rPr>
    </w:pPr>
    <w:r>
      <w:rPr>
        <w:rFonts w:ascii="Cambria" w:hAnsi="Cambria" w:cs="Arial"/>
        <w:b/>
        <w:noProof/>
        <w:color w:val="80808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-27305</wp:posOffset>
          </wp:positionV>
          <wp:extent cx="1038225" cy="692785"/>
          <wp:effectExtent l="0" t="0" r="9525" b="0"/>
          <wp:wrapTight wrapText="bothSides">
            <wp:wrapPolygon edited="0">
              <wp:start x="7927" y="0"/>
              <wp:lineTo x="4756" y="1782"/>
              <wp:lineTo x="0" y="7721"/>
              <wp:lineTo x="0" y="16631"/>
              <wp:lineTo x="5945" y="19600"/>
              <wp:lineTo x="5945" y="20788"/>
              <wp:lineTo x="16250" y="20788"/>
              <wp:lineTo x="16250" y="19600"/>
              <wp:lineTo x="21402" y="17225"/>
              <wp:lineTo x="21402" y="7721"/>
              <wp:lineTo x="16250" y="1188"/>
              <wp:lineTo x="13872" y="0"/>
              <wp:lineTo x="7927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va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1D6D" w:rsidRPr="00BB1D6D" w:rsidRDefault="00A5772B" w:rsidP="005C4DF1">
    <w:pPr>
      <w:pStyle w:val="Zhlav"/>
      <w:jc w:val="center"/>
      <w:rPr>
        <w:rFonts w:ascii="Cambria" w:hAnsi="Cambria" w:cs="Arial"/>
        <w:b/>
        <w:color w:val="808080"/>
      </w:rPr>
    </w:pPr>
    <w:r w:rsidRPr="00BB1D6D">
      <w:rPr>
        <w:rFonts w:ascii="Cambria" w:hAnsi="Cambria" w:cs="Arial"/>
        <w:b/>
        <w:color w:val="808080"/>
      </w:rPr>
      <w:t>Zá</w:t>
    </w:r>
    <w:r w:rsidR="002C15C2" w:rsidRPr="00BB1D6D">
      <w:rPr>
        <w:rFonts w:ascii="Cambria" w:hAnsi="Cambria" w:cs="Arial"/>
        <w:b/>
        <w:color w:val="808080"/>
      </w:rPr>
      <w:t>kladní škola</w:t>
    </w:r>
    <w:r w:rsidR="005965C5" w:rsidRPr="00BB1D6D">
      <w:rPr>
        <w:rFonts w:ascii="Cambria" w:hAnsi="Cambria" w:cs="Arial"/>
        <w:b/>
        <w:color w:val="808080"/>
      </w:rPr>
      <w:t xml:space="preserve"> a Mateřská škola</w:t>
    </w:r>
    <w:r w:rsidR="003C75C4" w:rsidRPr="00BB1D6D">
      <w:rPr>
        <w:rFonts w:ascii="Cambria" w:hAnsi="Cambria" w:cs="Arial"/>
        <w:b/>
        <w:color w:val="808080"/>
      </w:rPr>
      <w:t xml:space="preserve"> Benešov nad Černou</w:t>
    </w:r>
  </w:p>
  <w:p w:rsidR="00A5772B" w:rsidRPr="00BB1D6D" w:rsidRDefault="002C15C2" w:rsidP="005C4DF1">
    <w:pPr>
      <w:pStyle w:val="Zhlav"/>
      <w:ind w:left="708" w:hanging="142"/>
      <w:jc w:val="center"/>
      <w:rPr>
        <w:rStyle w:val="ff4fc0fs12"/>
        <w:rFonts w:ascii="Cambria" w:hAnsi="Cambria" w:cs="Arial"/>
        <w:b/>
        <w:color w:val="808080"/>
        <w:sz w:val="20"/>
        <w:szCs w:val="20"/>
      </w:rPr>
    </w:pPr>
    <w:r w:rsidRPr="00BB1D6D">
      <w:rPr>
        <w:rFonts w:ascii="Cambria" w:hAnsi="Cambria" w:cs="Arial"/>
        <w:b/>
        <w:color w:val="808080"/>
        <w:sz w:val="20"/>
        <w:szCs w:val="20"/>
      </w:rPr>
      <w:t>Benešov nad Černou</w:t>
    </w:r>
    <w:r w:rsidR="0029387A" w:rsidRPr="00BB1D6D">
      <w:rPr>
        <w:rFonts w:ascii="Cambria" w:hAnsi="Cambria" w:cs="Arial"/>
        <w:b/>
        <w:color w:val="808080"/>
        <w:sz w:val="20"/>
        <w:szCs w:val="20"/>
      </w:rPr>
      <w:t xml:space="preserve"> 100</w:t>
    </w:r>
    <w:r w:rsidR="00BB1D6D">
      <w:rPr>
        <w:rFonts w:ascii="Cambria" w:hAnsi="Cambria" w:cs="Arial"/>
        <w:b/>
        <w:color w:val="808080"/>
        <w:sz w:val="20"/>
        <w:szCs w:val="20"/>
      </w:rPr>
      <w:t xml:space="preserve">, 382 82, </w:t>
    </w:r>
    <w:r w:rsidR="00A5772B" w:rsidRPr="00BB1D6D">
      <w:rPr>
        <w:rFonts w:ascii="Cambria" w:hAnsi="Cambria" w:cs="Arial"/>
        <w:b/>
        <w:color w:val="808080"/>
        <w:sz w:val="20"/>
        <w:szCs w:val="20"/>
      </w:rPr>
      <w:t xml:space="preserve">IČ </w:t>
    </w:r>
    <w:r w:rsidR="00A5772B" w:rsidRPr="00BB1D6D">
      <w:rPr>
        <w:rStyle w:val="ff4fc0fs12"/>
        <w:rFonts w:ascii="Cambria" w:hAnsi="Cambria" w:cs="Arial"/>
        <w:b/>
        <w:color w:val="808080"/>
        <w:sz w:val="20"/>
        <w:szCs w:val="20"/>
      </w:rPr>
      <w:t>00583766</w:t>
    </w:r>
    <w:r w:rsidR="00C35CC0">
      <w:rPr>
        <w:rStyle w:val="ff4fc0fs12"/>
        <w:rFonts w:ascii="Cambria" w:hAnsi="Cambria" w:cs="Arial"/>
        <w:b/>
        <w:color w:val="808080"/>
        <w:sz w:val="20"/>
        <w:szCs w:val="20"/>
      </w:rPr>
      <w:t>, ID dat</w:t>
    </w:r>
    <w:r w:rsidR="0081135C">
      <w:rPr>
        <w:rStyle w:val="ff4fc0fs12"/>
        <w:rFonts w:ascii="Cambria" w:hAnsi="Cambria" w:cs="Arial"/>
        <w:b/>
        <w:color w:val="808080"/>
        <w:sz w:val="20"/>
        <w:szCs w:val="20"/>
      </w:rPr>
      <w:t xml:space="preserve">ové </w:t>
    </w:r>
    <w:r w:rsidR="00C35CC0">
      <w:rPr>
        <w:rStyle w:val="ff4fc0fs12"/>
        <w:rFonts w:ascii="Cambria" w:hAnsi="Cambria" w:cs="Arial"/>
        <w:b/>
        <w:color w:val="808080"/>
        <w:sz w:val="20"/>
        <w:szCs w:val="20"/>
      </w:rPr>
      <w:t>schránky zwm5w6t</w:t>
    </w:r>
  </w:p>
  <w:p w:rsidR="002C15C2" w:rsidRPr="00BB1D6D" w:rsidRDefault="00BB1D6D">
    <w:pPr>
      <w:pStyle w:val="Zhlav"/>
      <w:rPr>
        <w:rFonts w:ascii="Cambria" w:hAnsi="Cambria" w:cs="Arial"/>
        <w:b/>
        <w:color w:val="333333"/>
        <w:sz w:val="20"/>
        <w:szCs w:val="20"/>
      </w:rPr>
    </w:pPr>
    <w:r>
      <w:rPr>
        <w:rFonts w:ascii="Cambria" w:hAnsi="Cambria" w:cs="Arial"/>
        <w:b/>
        <w:noProof/>
        <w:color w:val="33333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1290651</wp:posOffset>
              </wp:positionH>
              <wp:positionV relativeFrom="paragraph">
                <wp:posOffset>76835</wp:posOffset>
              </wp:positionV>
              <wp:extent cx="4953663" cy="23854"/>
              <wp:effectExtent l="0" t="0" r="37465" b="33655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53663" cy="2385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E39F94" id="Přímá spojnice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5pt,6.05pt" to="491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" strokecolor="black [3213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A3" w:rsidRDefault="006B18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197"/>
    <w:multiLevelType w:val="multilevel"/>
    <w:tmpl w:val="69B6F5DC"/>
    <w:lvl w:ilvl="0">
      <w:start w:val="4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1" w15:restartNumberingAfterBreak="0">
    <w:nsid w:val="06051B40"/>
    <w:multiLevelType w:val="multilevel"/>
    <w:tmpl w:val="2370E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AD36BA"/>
    <w:multiLevelType w:val="hybridMultilevel"/>
    <w:tmpl w:val="428C89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4553AD"/>
    <w:multiLevelType w:val="hybridMultilevel"/>
    <w:tmpl w:val="3F866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2F03"/>
    <w:multiLevelType w:val="hybridMultilevel"/>
    <w:tmpl w:val="3894F716"/>
    <w:lvl w:ilvl="0" w:tplc="4A6677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7385"/>
    <w:multiLevelType w:val="multilevel"/>
    <w:tmpl w:val="F10C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13EA7"/>
    <w:multiLevelType w:val="multilevel"/>
    <w:tmpl w:val="81BA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32509C"/>
    <w:multiLevelType w:val="multilevel"/>
    <w:tmpl w:val="47D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36018"/>
    <w:multiLevelType w:val="hybridMultilevel"/>
    <w:tmpl w:val="50F8A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F3CA5"/>
    <w:multiLevelType w:val="multilevel"/>
    <w:tmpl w:val="7AD483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6A04E5"/>
    <w:multiLevelType w:val="hybridMultilevel"/>
    <w:tmpl w:val="E7D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B652B"/>
    <w:multiLevelType w:val="hybridMultilevel"/>
    <w:tmpl w:val="4700416E"/>
    <w:lvl w:ilvl="0" w:tplc="3F142B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521C6"/>
    <w:multiLevelType w:val="hybridMultilevel"/>
    <w:tmpl w:val="BB72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A6376"/>
    <w:multiLevelType w:val="multilevel"/>
    <w:tmpl w:val="D57E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C46E4"/>
    <w:multiLevelType w:val="hybridMultilevel"/>
    <w:tmpl w:val="AAE0D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4519A"/>
    <w:multiLevelType w:val="hybridMultilevel"/>
    <w:tmpl w:val="992A8018"/>
    <w:lvl w:ilvl="0" w:tplc="609A7658">
      <w:start w:val="7"/>
      <w:numFmt w:val="decimal"/>
      <w:lvlText w:val="%1."/>
      <w:lvlJc w:val="left"/>
      <w:pPr>
        <w:ind w:left="360" w:firstLine="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76E27"/>
    <w:multiLevelType w:val="hybridMultilevel"/>
    <w:tmpl w:val="6062F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86A1E"/>
    <w:multiLevelType w:val="multilevel"/>
    <w:tmpl w:val="828C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A63515"/>
    <w:multiLevelType w:val="hybridMultilevel"/>
    <w:tmpl w:val="4C803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750C9"/>
    <w:multiLevelType w:val="hybridMultilevel"/>
    <w:tmpl w:val="DD8C04BE"/>
    <w:lvl w:ilvl="0" w:tplc="2E52511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0E2751"/>
    <w:multiLevelType w:val="hybridMultilevel"/>
    <w:tmpl w:val="9DC071E8"/>
    <w:lvl w:ilvl="0" w:tplc="3FBC60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D4915"/>
    <w:multiLevelType w:val="hybridMultilevel"/>
    <w:tmpl w:val="BE288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3256F"/>
    <w:multiLevelType w:val="hybridMultilevel"/>
    <w:tmpl w:val="81E47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2D1083"/>
    <w:multiLevelType w:val="hybridMultilevel"/>
    <w:tmpl w:val="E0303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63CE4"/>
    <w:multiLevelType w:val="hybridMultilevel"/>
    <w:tmpl w:val="C690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81FE0"/>
    <w:multiLevelType w:val="hybridMultilevel"/>
    <w:tmpl w:val="A306B91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00B184B"/>
    <w:multiLevelType w:val="hybridMultilevel"/>
    <w:tmpl w:val="3D1CB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105676"/>
    <w:multiLevelType w:val="hybridMultilevel"/>
    <w:tmpl w:val="28B4F9D8"/>
    <w:lvl w:ilvl="0" w:tplc="6ECC07AA">
      <w:start w:val="1"/>
      <w:numFmt w:val="bullet"/>
      <w:pStyle w:val="Normln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7B74F7"/>
    <w:multiLevelType w:val="multilevel"/>
    <w:tmpl w:val="875A289E"/>
    <w:lvl w:ilvl="0">
      <w:start w:val="1"/>
      <w:numFmt w:val="decimal"/>
      <w:lvlText w:val="%1."/>
      <w:lvlJc w:val="left"/>
      <w:pPr>
        <w:ind w:left="1296" w:hanging="360"/>
      </w:pPr>
      <w:rPr>
        <w:rFonts w:hint="default"/>
        <w:color w:val="5B9BD5" w:themeColor="accent1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3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29" w15:restartNumberingAfterBreak="0">
    <w:nsid w:val="43556756"/>
    <w:multiLevelType w:val="hybridMultilevel"/>
    <w:tmpl w:val="549E8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941293"/>
    <w:multiLevelType w:val="hybridMultilevel"/>
    <w:tmpl w:val="3EA012A8"/>
    <w:lvl w:ilvl="0" w:tplc="F09E6E2E">
      <w:start w:val="7"/>
      <w:numFmt w:val="decimal"/>
      <w:lvlText w:val="%1."/>
      <w:lvlJc w:val="left"/>
      <w:pPr>
        <w:ind w:left="360" w:firstLine="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B020DD"/>
    <w:multiLevelType w:val="hybridMultilevel"/>
    <w:tmpl w:val="61D21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610228"/>
    <w:multiLevelType w:val="hybridMultilevel"/>
    <w:tmpl w:val="F056C5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E01CA"/>
    <w:multiLevelType w:val="hybridMultilevel"/>
    <w:tmpl w:val="A650CF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E1B2F"/>
    <w:multiLevelType w:val="hybridMultilevel"/>
    <w:tmpl w:val="97D09000"/>
    <w:lvl w:ilvl="0" w:tplc="57BC2A50">
      <w:start w:val="7"/>
      <w:numFmt w:val="decimal"/>
      <w:lvlText w:val="%1."/>
      <w:lvlJc w:val="left"/>
      <w:pPr>
        <w:ind w:left="360" w:firstLine="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44619A"/>
    <w:multiLevelType w:val="hybridMultilevel"/>
    <w:tmpl w:val="C3AC4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4304A"/>
    <w:multiLevelType w:val="hybridMultilevel"/>
    <w:tmpl w:val="6CC2C470"/>
    <w:lvl w:ilvl="0" w:tplc="86248E60">
      <w:start w:val="7"/>
      <w:numFmt w:val="decimal"/>
      <w:lvlText w:val="%1."/>
      <w:lvlJc w:val="left"/>
      <w:pPr>
        <w:ind w:left="360" w:firstLine="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0B5F0E"/>
    <w:multiLevelType w:val="multilevel"/>
    <w:tmpl w:val="D5A6E7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2791507"/>
    <w:multiLevelType w:val="hybridMultilevel"/>
    <w:tmpl w:val="B74A2D1C"/>
    <w:lvl w:ilvl="0" w:tplc="E62820CC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62A63B81"/>
    <w:multiLevelType w:val="hybridMultilevel"/>
    <w:tmpl w:val="E7380112"/>
    <w:lvl w:ilvl="0" w:tplc="4FE45F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E2BD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A037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4624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9401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8A2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70F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7490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64B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F30E2"/>
    <w:multiLevelType w:val="hybridMultilevel"/>
    <w:tmpl w:val="09F68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B5F9A"/>
    <w:multiLevelType w:val="multilevel"/>
    <w:tmpl w:val="DE56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C02E4E"/>
    <w:multiLevelType w:val="hybridMultilevel"/>
    <w:tmpl w:val="30CA3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157FD9"/>
    <w:multiLevelType w:val="hybridMultilevel"/>
    <w:tmpl w:val="23AE54F0"/>
    <w:lvl w:ilvl="0" w:tplc="A3D0078E">
      <w:start w:val="7"/>
      <w:numFmt w:val="decimal"/>
      <w:lvlText w:val="%1."/>
      <w:lvlJc w:val="left"/>
      <w:pPr>
        <w:ind w:left="360" w:firstLine="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0087E"/>
    <w:multiLevelType w:val="hybridMultilevel"/>
    <w:tmpl w:val="DA9E58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1"/>
  </w:num>
  <w:num w:numId="3">
    <w:abstractNumId w:val="20"/>
  </w:num>
  <w:num w:numId="4">
    <w:abstractNumId w:val="32"/>
  </w:num>
  <w:num w:numId="5">
    <w:abstractNumId w:val="23"/>
  </w:num>
  <w:num w:numId="6">
    <w:abstractNumId w:val="11"/>
  </w:num>
  <w:num w:numId="7">
    <w:abstractNumId w:val="35"/>
  </w:num>
  <w:num w:numId="8">
    <w:abstractNumId w:val="2"/>
  </w:num>
  <w:num w:numId="9">
    <w:abstractNumId w:val="9"/>
  </w:num>
  <w:num w:numId="10">
    <w:abstractNumId w:val="10"/>
  </w:num>
  <w:num w:numId="11">
    <w:abstractNumId w:val="13"/>
  </w:num>
  <w:num w:numId="12">
    <w:abstractNumId w:val="17"/>
  </w:num>
  <w:num w:numId="13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5">
    <w:abstractNumId w:val="5"/>
  </w:num>
  <w:num w:numId="16">
    <w:abstractNumId w:val="6"/>
  </w:num>
  <w:num w:numId="17">
    <w:abstractNumId w:val="38"/>
  </w:num>
  <w:num w:numId="18">
    <w:abstractNumId w:val="16"/>
  </w:num>
  <w:num w:numId="19">
    <w:abstractNumId w:val="27"/>
  </w:num>
  <w:num w:numId="20">
    <w:abstractNumId w:val="3"/>
  </w:num>
  <w:num w:numId="21">
    <w:abstractNumId w:val="28"/>
  </w:num>
  <w:num w:numId="22">
    <w:abstractNumId w:val="0"/>
  </w:num>
  <w:num w:numId="23">
    <w:abstractNumId w:val="37"/>
  </w:num>
  <w:num w:numId="24">
    <w:abstractNumId w:val="1"/>
  </w:num>
  <w:num w:numId="25">
    <w:abstractNumId w:val="22"/>
  </w:num>
  <w:num w:numId="26">
    <w:abstractNumId w:val="25"/>
  </w:num>
  <w:num w:numId="27">
    <w:abstractNumId w:val="14"/>
  </w:num>
  <w:num w:numId="28">
    <w:abstractNumId w:val="21"/>
  </w:num>
  <w:num w:numId="29">
    <w:abstractNumId w:val="42"/>
  </w:num>
  <w:num w:numId="30">
    <w:abstractNumId w:val="8"/>
  </w:num>
  <w:num w:numId="31">
    <w:abstractNumId w:val="31"/>
  </w:num>
  <w:num w:numId="32">
    <w:abstractNumId w:val="24"/>
  </w:num>
  <w:num w:numId="33">
    <w:abstractNumId w:val="12"/>
  </w:num>
  <w:num w:numId="34">
    <w:abstractNumId w:val="40"/>
  </w:num>
  <w:num w:numId="35">
    <w:abstractNumId w:val="18"/>
  </w:num>
  <w:num w:numId="36">
    <w:abstractNumId w:val="44"/>
  </w:num>
  <w:num w:numId="37">
    <w:abstractNumId w:val="29"/>
  </w:num>
  <w:num w:numId="38">
    <w:abstractNumId w:val="4"/>
  </w:num>
  <w:num w:numId="39">
    <w:abstractNumId w:val="26"/>
  </w:num>
  <w:num w:numId="40">
    <w:abstractNumId w:val="30"/>
  </w:num>
  <w:num w:numId="41">
    <w:abstractNumId w:val="43"/>
  </w:num>
  <w:num w:numId="42">
    <w:abstractNumId w:val="34"/>
  </w:num>
  <w:num w:numId="43">
    <w:abstractNumId w:val="15"/>
  </w:num>
  <w:num w:numId="44">
    <w:abstractNumId w:val="36"/>
  </w:num>
  <w:num w:numId="45">
    <w:abstractNumId w:val="19"/>
  </w:num>
  <w:num w:numId="46">
    <w:abstractNumId w:val="39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1A"/>
    <w:rsid w:val="00001AF6"/>
    <w:rsid w:val="0001465B"/>
    <w:rsid w:val="0001608D"/>
    <w:rsid w:val="000220EC"/>
    <w:rsid w:val="0002407A"/>
    <w:rsid w:val="00032D86"/>
    <w:rsid w:val="00036685"/>
    <w:rsid w:val="00045E9A"/>
    <w:rsid w:val="000467D6"/>
    <w:rsid w:val="00050902"/>
    <w:rsid w:val="00053E80"/>
    <w:rsid w:val="00054B37"/>
    <w:rsid w:val="00056749"/>
    <w:rsid w:val="00057175"/>
    <w:rsid w:val="00066108"/>
    <w:rsid w:val="00087128"/>
    <w:rsid w:val="00091858"/>
    <w:rsid w:val="000A1FF1"/>
    <w:rsid w:val="000B0B6C"/>
    <w:rsid w:val="000B166A"/>
    <w:rsid w:val="000B1C54"/>
    <w:rsid w:val="000B239F"/>
    <w:rsid w:val="000B38AF"/>
    <w:rsid w:val="000B56E1"/>
    <w:rsid w:val="000C531E"/>
    <w:rsid w:val="000D066E"/>
    <w:rsid w:val="000E1827"/>
    <w:rsid w:val="000E1A98"/>
    <w:rsid w:val="000F35BA"/>
    <w:rsid w:val="000F3AC5"/>
    <w:rsid w:val="000F422C"/>
    <w:rsid w:val="001341A3"/>
    <w:rsid w:val="00146803"/>
    <w:rsid w:val="00150DCC"/>
    <w:rsid w:val="00154D95"/>
    <w:rsid w:val="001800A1"/>
    <w:rsid w:val="00190D5E"/>
    <w:rsid w:val="00195FCA"/>
    <w:rsid w:val="001A1572"/>
    <w:rsid w:val="001A36FC"/>
    <w:rsid w:val="001C2047"/>
    <w:rsid w:val="001D63D7"/>
    <w:rsid w:val="001E01AF"/>
    <w:rsid w:val="001E1AD2"/>
    <w:rsid w:val="001E2969"/>
    <w:rsid w:val="001E7775"/>
    <w:rsid w:val="001F62FF"/>
    <w:rsid w:val="002011CF"/>
    <w:rsid w:val="00223172"/>
    <w:rsid w:val="002304C7"/>
    <w:rsid w:val="002325EC"/>
    <w:rsid w:val="00237F73"/>
    <w:rsid w:val="00247551"/>
    <w:rsid w:val="00262FC4"/>
    <w:rsid w:val="00291F03"/>
    <w:rsid w:val="0029387A"/>
    <w:rsid w:val="002A1C10"/>
    <w:rsid w:val="002C110A"/>
    <w:rsid w:val="002C15C2"/>
    <w:rsid w:val="002C2278"/>
    <w:rsid w:val="002D3202"/>
    <w:rsid w:val="002F3D58"/>
    <w:rsid w:val="00304B61"/>
    <w:rsid w:val="00326B9D"/>
    <w:rsid w:val="00341E8E"/>
    <w:rsid w:val="00350549"/>
    <w:rsid w:val="0035752F"/>
    <w:rsid w:val="003630B7"/>
    <w:rsid w:val="00370A8D"/>
    <w:rsid w:val="003934C3"/>
    <w:rsid w:val="00394E8A"/>
    <w:rsid w:val="003A2CFA"/>
    <w:rsid w:val="003C1AFB"/>
    <w:rsid w:val="003C6B9B"/>
    <w:rsid w:val="003C75C4"/>
    <w:rsid w:val="003E0B48"/>
    <w:rsid w:val="003E2C81"/>
    <w:rsid w:val="003E33D5"/>
    <w:rsid w:val="004154E9"/>
    <w:rsid w:val="00417798"/>
    <w:rsid w:val="00424E23"/>
    <w:rsid w:val="00440B2B"/>
    <w:rsid w:val="00444D6F"/>
    <w:rsid w:val="0048120B"/>
    <w:rsid w:val="00483228"/>
    <w:rsid w:val="00484AAB"/>
    <w:rsid w:val="00490DB0"/>
    <w:rsid w:val="0049448B"/>
    <w:rsid w:val="004A5B89"/>
    <w:rsid w:val="004B004C"/>
    <w:rsid w:val="004D4539"/>
    <w:rsid w:val="004D71B9"/>
    <w:rsid w:val="00530A67"/>
    <w:rsid w:val="00531002"/>
    <w:rsid w:val="00535521"/>
    <w:rsid w:val="00537818"/>
    <w:rsid w:val="00540679"/>
    <w:rsid w:val="005732EE"/>
    <w:rsid w:val="005965C5"/>
    <w:rsid w:val="005A6791"/>
    <w:rsid w:val="005A7142"/>
    <w:rsid w:val="005B4FFA"/>
    <w:rsid w:val="005C157A"/>
    <w:rsid w:val="005C4DF1"/>
    <w:rsid w:val="005D75AB"/>
    <w:rsid w:val="005F56D2"/>
    <w:rsid w:val="00620687"/>
    <w:rsid w:val="00631898"/>
    <w:rsid w:val="00635389"/>
    <w:rsid w:val="00653726"/>
    <w:rsid w:val="0066025C"/>
    <w:rsid w:val="00687326"/>
    <w:rsid w:val="006979B6"/>
    <w:rsid w:val="006A5D2F"/>
    <w:rsid w:val="006B09A4"/>
    <w:rsid w:val="006B18A3"/>
    <w:rsid w:val="006B4257"/>
    <w:rsid w:val="006C53BA"/>
    <w:rsid w:val="006C7CDA"/>
    <w:rsid w:val="006D338F"/>
    <w:rsid w:val="006F4FE7"/>
    <w:rsid w:val="0070062B"/>
    <w:rsid w:val="007108ED"/>
    <w:rsid w:val="00724647"/>
    <w:rsid w:val="00724AD6"/>
    <w:rsid w:val="0073340F"/>
    <w:rsid w:val="0073581E"/>
    <w:rsid w:val="00753242"/>
    <w:rsid w:val="00760469"/>
    <w:rsid w:val="00783F40"/>
    <w:rsid w:val="00790FA8"/>
    <w:rsid w:val="0079291C"/>
    <w:rsid w:val="0079449B"/>
    <w:rsid w:val="007A2D57"/>
    <w:rsid w:val="007C7F6F"/>
    <w:rsid w:val="007D1CA7"/>
    <w:rsid w:val="007D4576"/>
    <w:rsid w:val="007D6E94"/>
    <w:rsid w:val="007E5109"/>
    <w:rsid w:val="007E6FB7"/>
    <w:rsid w:val="008007DF"/>
    <w:rsid w:val="0081135C"/>
    <w:rsid w:val="00812224"/>
    <w:rsid w:val="008146E8"/>
    <w:rsid w:val="00822D97"/>
    <w:rsid w:val="0084098D"/>
    <w:rsid w:val="00844B8C"/>
    <w:rsid w:val="008514FD"/>
    <w:rsid w:val="00852183"/>
    <w:rsid w:val="0085363B"/>
    <w:rsid w:val="00872C34"/>
    <w:rsid w:val="00883671"/>
    <w:rsid w:val="00885226"/>
    <w:rsid w:val="008A493D"/>
    <w:rsid w:val="008A5E52"/>
    <w:rsid w:val="008C0F31"/>
    <w:rsid w:val="008C6B9F"/>
    <w:rsid w:val="008C7D3F"/>
    <w:rsid w:val="008E411B"/>
    <w:rsid w:val="008E56C5"/>
    <w:rsid w:val="008F6EE0"/>
    <w:rsid w:val="00900929"/>
    <w:rsid w:val="00906976"/>
    <w:rsid w:val="00907083"/>
    <w:rsid w:val="009103E9"/>
    <w:rsid w:val="00917BE5"/>
    <w:rsid w:val="00927B88"/>
    <w:rsid w:val="00953CE0"/>
    <w:rsid w:val="009656FA"/>
    <w:rsid w:val="009945A3"/>
    <w:rsid w:val="009A531B"/>
    <w:rsid w:val="009D5C3C"/>
    <w:rsid w:val="009D5DC8"/>
    <w:rsid w:val="009E33BE"/>
    <w:rsid w:val="009E4EF9"/>
    <w:rsid w:val="009F4B97"/>
    <w:rsid w:val="009F5574"/>
    <w:rsid w:val="00A01324"/>
    <w:rsid w:val="00A045BE"/>
    <w:rsid w:val="00A04C1B"/>
    <w:rsid w:val="00A12293"/>
    <w:rsid w:val="00A22D6E"/>
    <w:rsid w:val="00A47E03"/>
    <w:rsid w:val="00A54645"/>
    <w:rsid w:val="00A5772B"/>
    <w:rsid w:val="00A624B0"/>
    <w:rsid w:val="00AC6BAD"/>
    <w:rsid w:val="00AE38F0"/>
    <w:rsid w:val="00B05209"/>
    <w:rsid w:val="00B12F18"/>
    <w:rsid w:val="00B20727"/>
    <w:rsid w:val="00B21060"/>
    <w:rsid w:val="00B255F5"/>
    <w:rsid w:val="00B30D8A"/>
    <w:rsid w:val="00B36DAA"/>
    <w:rsid w:val="00B52CE2"/>
    <w:rsid w:val="00B5634A"/>
    <w:rsid w:val="00B61A39"/>
    <w:rsid w:val="00B641E7"/>
    <w:rsid w:val="00B66902"/>
    <w:rsid w:val="00B72089"/>
    <w:rsid w:val="00B75CCB"/>
    <w:rsid w:val="00B835FE"/>
    <w:rsid w:val="00B9421C"/>
    <w:rsid w:val="00B97A26"/>
    <w:rsid w:val="00B97B3E"/>
    <w:rsid w:val="00BA0684"/>
    <w:rsid w:val="00BA3542"/>
    <w:rsid w:val="00BB1D6D"/>
    <w:rsid w:val="00BC18AF"/>
    <w:rsid w:val="00BC3506"/>
    <w:rsid w:val="00BE5BB6"/>
    <w:rsid w:val="00C0555D"/>
    <w:rsid w:val="00C06313"/>
    <w:rsid w:val="00C148F6"/>
    <w:rsid w:val="00C162DB"/>
    <w:rsid w:val="00C35CC0"/>
    <w:rsid w:val="00C361FA"/>
    <w:rsid w:val="00C47AA4"/>
    <w:rsid w:val="00C508BA"/>
    <w:rsid w:val="00C90E37"/>
    <w:rsid w:val="00CB075F"/>
    <w:rsid w:val="00CC6AF8"/>
    <w:rsid w:val="00CD567A"/>
    <w:rsid w:val="00CE375F"/>
    <w:rsid w:val="00CF0DAB"/>
    <w:rsid w:val="00CF15F3"/>
    <w:rsid w:val="00D01EDB"/>
    <w:rsid w:val="00D135F7"/>
    <w:rsid w:val="00D24A47"/>
    <w:rsid w:val="00D25D18"/>
    <w:rsid w:val="00D31BD0"/>
    <w:rsid w:val="00D358E7"/>
    <w:rsid w:val="00D431A5"/>
    <w:rsid w:val="00D462F7"/>
    <w:rsid w:val="00D52052"/>
    <w:rsid w:val="00D53F23"/>
    <w:rsid w:val="00D71FCD"/>
    <w:rsid w:val="00D72717"/>
    <w:rsid w:val="00D7331A"/>
    <w:rsid w:val="00D7630C"/>
    <w:rsid w:val="00D91028"/>
    <w:rsid w:val="00D930AA"/>
    <w:rsid w:val="00D97C00"/>
    <w:rsid w:val="00DA5F95"/>
    <w:rsid w:val="00DB6FB1"/>
    <w:rsid w:val="00DC3FF2"/>
    <w:rsid w:val="00DF510C"/>
    <w:rsid w:val="00E0195D"/>
    <w:rsid w:val="00E07F32"/>
    <w:rsid w:val="00E10DBA"/>
    <w:rsid w:val="00E3260D"/>
    <w:rsid w:val="00E34FAF"/>
    <w:rsid w:val="00E35BBC"/>
    <w:rsid w:val="00E37CAE"/>
    <w:rsid w:val="00E40F4A"/>
    <w:rsid w:val="00E5050B"/>
    <w:rsid w:val="00E615A6"/>
    <w:rsid w:val="00E65B98"/>
    <w:rsid w:val="00E82B0E"/>
    <w:rsid w:val="00EA3A8F"/>
    <w:rsid w:val="00EA5410"/>
    <w:rsid w:val="00EB00B7"/>
    <w:rsid w:val="00EB2F1F"/>
    <w:rsid w:val="00ED4433"/>
    <w:rsid w:val="00ED5744"/>
    <w:rsid w:val="00ED6B9A"/>
    <w:rsid w:val="00EE603C"/>
    <w:rsid w:val="00F01AF4"/>
    <w:rsid w:val="00F123E1"/>
    <w:rsid w:val="00F27422"/>
    <w:rsid w:val="00F338D9"/>
    <w:rsid w:val="00F370B5"/>
    <w:rsid w:val="00F376FC"/>
    <w:rsid w:val="00F42DF4"/>
    <w:rsid w:val="00F47429"/>
    <w:rsid w:val="00F652F3"/>
    <w:rsid w:val="00F658BB"/>
    <w:rsid w:val="00F70A16"/>
    <w:rsid w:val="00F75B63"/>
    <w:rsid w:val="00F763C7"/>
    <w:rsid w:val="00F8173B"/>
    <w:rsid w:val="00F83AB2"/>
    <w:rsid w:val="00F93D38"/>
    <w:rsid w:val="00FA396A"/>
    <w:rsid w:val="00FA6EB5"/>
    <w:rsid w:val="00FB2408"/>
    <w:rsid w:val="00FC77E8"/>
    <w:rsid w:val="00FE1D4A"/>
    <w:rsid w:val="00F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C81226-90E7-477E-8E48-6AAC26FA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49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27B88"/>
    <w:pPr>
      <w:keepNext/>
      <w:outlineLvl w:val="0"/>
    </w:pPr>
    <w:rPr>
      <w:sz w:val="30"/>
      <w:szCs w:val="20"/>
    </w:rPr>
  </w:style>
  <w:style w:type="paragraph" w:styleId="Nadpis2">
    <w:name w:val="heading 2"/>
    <w:basedOn w:val="Normln"/>
    <w:next w:val="Normln"/>
    <w:link w:val="Nadpis2Char"/>
    <w:qFormat/>
    <w:rsid w:val="0070062B"/>
    <w:pPr>
      <w:keepNext/>
      <w:jc w:val="center"/>
      <w:outlineLvl w:val="1"/>
    </w:pPr>
    <w:rPr>
      <w:sz w:val="36"/>
      <w:szCs w:val="20"/>
    </w:rPr>
  </w:style>
  <w:style w:type="paragraph" w:styleId="Nadpis3">
    <w:name w:val="heading 3"/>
    <w:basedOn w:val="Normln"/>
    <w:link w:val="Nadpis3Char"/>
    <w:qFormat/>
    <w:rsid w:val="008A49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8A493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6690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902"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sid w:val="00B66902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rsid w:val="00B66902"/>
    <w:rPr>
      <w:rFonts w:ascii="Tahoma" w:hAnsi="Tahoma" w:cs="Tahoma"/>
      <w:sz w:val="16"/>
      <w:szCs w:val="16"/>
    </w:rPr>
  </w:style>
  <w:style w:type="character" w:customStyle="1" w:styleId="ff4fc0fs12">
    <w:name w:val="ff4 fc0 fs12"/>
    <w:basedOn w:val="Standardnpsmoodstavce"/>
    <w:rsid w:val="00A5772B"/>
  </w:style>
  <w:style w:type="paragraph" w:styleId="Normlnweb">
    <w:name w:val="Normal (Web)"/>
    <w:basedOn w:val="Normln"/>
    <w:uiPriority w:val="99"/>
    <w:rsid w:val="008A493D"/>
    <w:pPr>
      <w:spacing w:before="100" w:beforeAutospacing="1" w:after="100" w:afterAutospacing="1"/>
    </w:pPr>
  </w:style>
  <w:style w:type="character" w:styleId="Siln">
    <w:name w:val="Strong"/>
    <w:qFormat/>
    <w:rsid w:val="008A493D"/>
    <w:rPr>
      <w:b/>
      <w:bCs/>
    </w:rPr>
  </w:style>
  <w:style w:type="character" w:customStyle="1" w:styleId="apple-converted-space">
    <w:name w:val="apple-converted-space"/>
    <w:basedOn w:val="Standardnpsmoodstavce"/>
    <w:rsid w:val="00ED5744"/>
  </w:style>
  <w:style w:type="table" w:styleId="Mkatabulky">
    <w:name w:val="Table Grid"/>
    <w:basedOn w:val="Normlntabulka"/>
    <w:uiPriority w:val="39"/>
    <w:rsid w:val="00A5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E375F"/>
    <w:pPr>
      <w:ind w:left="708"/>
    </w:pPr>
  </w:style>
  <w:style w:type="paragraph" w:customStyle="1" w:styleId="Standard">
    <w:name w:val="Standard"/>
    <w:basedOn w:val="Normln"/>
    <w:qFormat/>
    <w:rsid w:val="00F763C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200"/>
    </w:pPr>
    <w:rPr>
      <w:rFonts w:eastAsia="Lucida Sans Unicode" w:cs="Mangal"/>
      <w:lang w:eastAsia="zh-CN" w:bidi="hi-I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55F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55F5"/>
    <w:rPr>
      <w:i/>
      <w:iCs/>
      <w:color w:val="5B9BD5" w:themeColor="accent1"/>
      <w:sz w:val="24"/>
      <w:szCs w:val="24"/>
    </w:rPr>
  </w:style>
  <w:style w:type="character" w:customStyle="1" w:styleId="uv3um">
    <w:name w:val="uv3um"/>
    <w:basedOn w:val="Standardnpsmoodstavce"/>
    <w:rsid w:val="00E82B0E"/>
  </w:style>
  <w:style w:type="paragraph" w:customStyle="1" w:styleId="Default">
    <w:name w:val="Default"/>
    <w:uiPriority w:val="99"/>
    <w:rsid w:val="008C7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52183"/>
    <w:rPr>
      <w:sz w:val="36"/>
    </w:rPr>
  </w:style>
  <w:style w:type="character" w:customStyle="1" w:styleId="ZhlavChar">
    <w:name w:val="Záhlaví Char"/>
    <w:basedOn w:val="Standardnpsmoodstavce"/>
    <w:link w:val="Zhlav"/>
    <w:rsid w:val="00B75CCB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B75CC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B75CCB"/>
    <w:rPr>
      <w:sz w:val="30"/>
    </w:rPr>
  </w:style>
  <w:style w:type="character" w:customStyle="1" w:styleId="Nadpis3Char">
    <w:name w:val="Nadpis 3 Char"/>
    <w:basedOn w:val="Standardnpsmoodstavce"/>
    <w:link w:val="Nadpis3"/>
    <w:rsid w:val="00B75CCB"/>
    <w:rPr>
      <w:b/>
      <w:bCs/>
      <w:sz w:val="27"/>
      <w:szCs w:val="27"/>
    </w:rPr>
  </w:style>
  <w:style w:type="character" w:customStyle="1" w:styleId="TextbublinyChar">
    <w:name w:val="Text bubliny Char"/>
    <w:basedOn w:val="Standardnpsmoodstavce"/>
    <w:link w:val="Textbubliny"/>
    <w:semiHidden/>
    <w:rsid w:val="00B75CCB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rsid w:val="00B75CCB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sz w:val="28"/>
      <w:szCs w:val="28"/>
    </w:rPr>
  </w:style>
  <w:style w:type="character" w:styleId="slostrnky">
    <w:name w:val="page number"/>
    <w:basedOn w:val="Standardnpsmoodstavce"/>
    <w:rsid w:val="00B75CCB"/>
  </w:style>
  <w:style w:type="paragraph" w:styleId="Zkladntext">
    <w:name w:val="Body Text"/>
    <w:basedOn w:val="Normln"/>
    <w:link w:val="ZkladntextChar"/>
    <w:rsid w:val="00B75C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75CCB"/>
    <w:rPr>
      <w:sz w:val="24"/>
      <w:szCs w:val="24"/>
    </w:rPr>
  </w:style>
  <w:style w:type="paragraph" w:styleId="Zkladntext2">
    <w:name w:val="Body Text 2"/>
    <w:basedOn w:val="Normln"/>
    <w:link w:val="Zkladntext2Char"/>
    <w:rsid w:val="00B75CC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75CCB"/>
    <w:rPr>
      <w:sz w:val="24"/>
      <w:szCs w:val="24"/>
    </w:rPr>
  </w:style>
  <w:style w:type="paragraph" w:customStyle="1" w:styleId="NormlnArial">
    <w:name w:val="Normální + Arial"/>
    <w:aliases w:val="11 b"/>
    <w:basedOn w:val="Normln"/>
    <w:rsid w:val="00B75CCB"/>
    <w:pPr>
      <w:numPr>
        <w:numId w:val="19"/>
      </w:numPr>
    </w:pPr>
    <w:rPr>
      <w:rFonts w:ascii="Arial" w:hAnsi="Arial" w:cs="Arial"/>
      <w:sz w:val="22"/>
      <w:szCs w:val="22"/>
    </w:rPr>
  </w:style>
  <w:style w:type="character" w:customStyle="1" w:styleId="texthighlight2">
    <w:name w:val="texthighlight2"/>
    <w:basedOn w:val="Standardnpsmoodstavce"/>
    <w:rsid w:val="00B75CCB"/>
  </w:style>
  <w:style w:type="character" w:customStyle="1" w:styleId="ff2">
    <w:name w:val="ff2"/>
    <w:basedOn w:val="Standardnpsmoodstavce"/>
    <w:rsid w:val="00B75CCB"/>
  </w:style>
  <w:style w:type="character" w:customStyle="1" w:styleId="ff1">
    <w:name w:val="ff1"/>
    <w:basedOn w:val="Standardnpsmoodstavce"/>
    <w:rsid w:val="00B75CCB"/>
  </w:style>
  <w:style w:type="character" w:customStyle="1" w:styleId="imul">
    <w:name w:val="imul"/>
    <w:basedOn w:val="Standardnpsmoodstavce"/>
    <w:rsid w:val="00B75CCB"/>
  </w:style>
  <w:style w:type="character" w:customStyle="1" w:styleId="Nadpis4Char">
    <w:name w:val="Nadpis 4 Char"/>
    <w:basedOn w:val="Standardnpsmoodstavce"/>
    <w:link w:val="Nadpis4"/>
    <w:uiPriority w:val="9"/>
    <w:rsid w:val="00B75CCB"/>
    <w:rPr>
      <w:b/>
      <w:b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B75CC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75CCB"/>
    <w:rPr>
      <w:rFonts w:ascii="Calibri" w:eastAsiaTheme="minorHAnsi" w:hAnsi="Calibri" w:cstheme="minorBidi"/>
      <w:sz w:val="22"/>
      <w:szCs w:val="21"/>
      <w:lang w:eastAsia="en-US"/>
    </w:rPr>
  </w:style>
  <w:style w:type="paragraph" w:styleId="Bezmezer">
    <w:name w:val="No Spacing"/>
    <w:uiPriority w:val="1"/>
    <w:qFormat/>
    <w:rsid w:val="00B75CCB"/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33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4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07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2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50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58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44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3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0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0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93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6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@zsbenesovn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-%20&#352;KOLA\&#352;VP%20BENE&#352;OV\&#352;VP-kontrolovan&#253;\ostatn&#237;%20dokumenty\hlavickovy%20papir%20ZS%20Bn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ZS BnC</Template>
  <TotalTime>0</TotalTime>
  <Pages>7</Pages>
  <Words>1585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EXISTENCIALIA s</vt:lpstr>
    </vt:vector>
  </TitlesOfParts>
  <Company>ZŠ Nepomucká</Company>
  <LinksUpToDate>false</LinksUpToDate>
  <CharactersWithSpaces>10918</CharactersWithSpaces>
  <SharedDoc>false</SharedDoc>
  <HLinks>
    <vt:vector size="6" baseType="variant">
      <vt:variant>
        <vt:i4>2031679</vt:i4>
      </vt:variant>
      <vt:variant>
        <vt:i4>0</vt:i4>
      </vt:variant>
      <vt:variant>
        <vt:i4>0</vt:i4>
      </vt:variant>
      <vt:variant>
        <vt:i4>5</vt:i4>
      </vt:variant>
      <vt:variant>
        <vt:lpwstr>mailto:reditel@zsbenesovnc.cz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EXISTENCIALIA s</dc:title>
  <dc:subject/>
  <dc:creator>JK</dc:creator>
  <cp:keywords/>
  <cp:lastModifiedBy>Jan Křiklava</cp:lastModifiedBy>
  <cp:revision>3</cp:revision>
  <cp:lastPrinted>2026-02-06T10:22:00Z</cp:lastPrinted>
  <dcterms:created xsi:type="dcterms:W3CDTF">2026-07-30T11:16:00Z</dcterms:created>
  <dcterms:modified xsi:type="dcterms:W3CDTF">2026-07-30T11:34:00Z</dcterms:modified>
</cp:coreProperties>
</file>